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EF900" w14:textId="77777777" w:rsidR="007E756F" w:rsidRPr="002763F3" w:rsidRDefault="007E756F" w:rsidP="007E756F">
      <w:pPr>
        <w:spacing w:after="0" w:line="240" w:lineRule="auto"/>
        <w:ind w:firstLine="720"/>
        <w:jc w:val="center"/>
        <w:rPr>
          <w:rFonts w:ascii="Arial" w:eastAsia="Calibri" w:hAnsi="Arial" w:cs="Arial"/>
          <w:b/>
          <w:bCs/>
          <w:sz w:val="36"/>
          <w:szCs w:val="36"/>
          <w:lang w:val="en-US"/>
        </w:rPr>
      </w:pPr>
      <w:r w:rsidRPr="35E9C0A2">
        <w:rPr>
          <w:rFonts w:ascii="Arial" w:eastAsia="Calibri" w:hAnsi="Arial" w:cs="Arial"/>
          <w:b/>
          <w:bCs/>
          <w:sz w:val="36"/>
          <w:szCs w:val="36"/>
          <w:lang w:val="en-US"/>
        </w:rPr>
        <w:t>Case Log Proforma</w:t>
      </w:r>
    </w:p>
    <w:p w14:paraId="515CC2E3" w14:textId="77777777" w:rsidR="00A06948" w:rsidRPr="007E756F" w:rsidRDefault="00A06948" w:rsidP="009569D0">
      <w:pPr>
        <w:spacing w:line="240" w:lineRule="auto"/>
        <w:ind w:left="-142"/>
        <w:jc w:val="both"/>
        <w:rPr>
          <w:rFonts w:ascii="Arial" w:eastAsia="Times New Roman" w:hAnsi="Arial" w:cs="Arial"/>
          <w:b/>
          <w:sz w:val="22"/>
          <w:szCs w:val="28"/>
          <w:lang w:val="en-US"/>
        </w:rPr>
      </w:pPr>
      <w:r w:rsidRPr="007E756F">
        <w:rPr>
          <w:rFonts w:ascii="Arial" w:eastAsia="Times New Roman" w:hAnsi="Arial" w:cs="Arial"/>
          <w:b/>
          <w:sz w:val="22"/>
          <w:szCs w:val="28"/>
          <w:lang w:val="en-US"/>
        </w:rPr>
        <w:t>Purpose</w:t>
      </w:r>
    </w:p>
    <w:p w14:paraId="66F8CA61" w14:textId="5E89E876" w:rsidR="00B4100A" w:rsidRDefault="00B4100A" w:rsidP="05F21405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5F21405">
        <w:rPr>
          <w:rFonts w:ascii="Arial" w:eastAsia="Times New Roman" w:hAnsi="Arial" w:cs="Arial"/>
          <w:sz w:val="20"/>
          <w:szCs w:val="20"/>
        </w:rPr>
        <w:t xml:space="preserve">The Case Log Proforma </w:t>
      </w:r>
      <w:r w:rsidR="262D1D64" w:rsidRPr="05F21405">
        <w:rPr>
          <w:rFonts w:ascii="Arial" w:eastAsia="Times New Roman" w:hAnsi="Arial" w:cs="Arial"/>
          <w:sz w:val="20"/>
          <w:szCs w:val="20"/>
        </w:rPr>
        <w:t>must be evidenced with a Verification of Clinical Experience (VoCE)</w:t>
      </w:r>
      <w:r w:rsidR="34460F35" w:rsidRPr="05F21405">
        <w:rPr>
          <w:rFonts w:ascii="Arial" w:eastAsia="Times New Roman" w:hAnsi="Arial" w:cs="Arial"/>
          <w:sz w:val="20"/>
          <w:szCs w:val="20"/>
        </w:rPr>
        <w:t xml:space="preserve"> or </w:t>
      </w:r>
      <w:r w:rsidR="44184563" w:rsidRPr="05F21405">
        <w:rPr>
          <w:rFonts w:ascii="Arial" w:eastAsia="Times New Roman" w:hAnsi="Arial" w:cs="Arial"/>
          <w:sz w:val="20"/>
          <w:szCs w:val="20"/>
        </w:rPr>
        <w:t>supporting S</w:t>
      </w:r>
      <w:r w:rsidR="34460F35" w:rsidRPr="05F21405">
        <w:rPr>
          <w:rFonts w:ascii="Arial" w:eastAsia="Times New Roman" w:hAnsi="Arial" w:cs="Arial"/>
          <w:sz w:val="20"/>
          <w:szCs w:val="20"/>
        </w:rPr>
        <w:t>upervisor Report</w:t>
      </w:r>
      <w:r w:rsidR="262D1D64" w:rsidRPr="05F21405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56E08A80" w14:textId="7D528B14" w:rsidR="00B4100A" w:rsidRDefault="262D1D64" w:rsidP="05F21405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5F21405">
        <w:rPr>
          <w:rFonts w:ascii="Arial" w:eastAsia="Times New Roman" w:hAnsi="Arial" w:cs="Arial"/>
          <w:sz w:val="20"/>
          <w:szCs w:val="20"/>
        </w:rPr>
        <w:t xml:space="preserve">The log </w:t>
      </w:r>
      <w:r w:rsidR="00B4100A" w:rsidRPr="05F21405">
        <w:rPr>
          <w:rFonts w:ascii="Arial" w:eastAsia="Times New Roman" w:hAnsi="Arial" w:cs="Arial"/>
          <w:sz w:val="20"/>
          <w:szCs w:val="20"/>
        </w:rPr>
        <w:t>is designed to document</w:t>
      </w:r>
      <w:r w:rsidR="2E7E8A6B" w:rsidRPr="05F21405">
        <w:rPr>
          <w:rFonts w:ascii="Arial" w:eastAsia="Times New Roman" w:hAnsi="Arial" w:cs="Arial"/>
          <w:sz w:val="20"/>
          <w:szCs w:val="20"/>
        </w:rPr>
        <w:t xml:space="preserve"> </w:t>
      </w:r>
      <w:r w:rsidR="00B4100A" w:rsidRPr="05F21405">
        <w:rPr>
          <w:rFonts w:ascii="Arial" w:eastAsia="Times New Roman" w:hAnsi="Arial" w:cs="Arial"/>
          <w:sz w:val="20"/>
          <w:szCs w:val="20"/>
        </w:rPr>
        <w:t>clinical experiences</w:t>
      </w:r>
      <w:r w:rsidR="00B4100A">
        <w:t xml:space="preserve"> </w:t>
      </w:r>
      <w:r w:rsidR="00B4100A" w:rsidRPr="05F21405">
        <w:rPr>
          <w:rFonts w:ascii="Arial" w:eastAsia="Times New Roman" w:hAnsi="Arial" w:cs="Arial"/>
          <w:sz w:val="20"/>
          <w:szCs w:val="20"/>
        </w:rPr>
        <w:t xml:space="preserve">required for training progression and assessment purposes. It provides a structured way to record observed, assisted, and independently conducted cases. </w:t>
      </w:r>
    </w:p>
    <w:p w14:paraId="08E124D0" w14:textId="35092134" w:rsidR="00B4100A" w:rsidRDefault="00B4100A" w:rsidP="00B4100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5F21405">
        <w:rPr>
          <w:rFonts w:ascii="Arial" w:eastAsia="Times New Roman" w:hAnsi="Arial" w:cs="Arial"/>
          <w:sz w:val="20"/>
          <w:szCs w:val="20"/>
        </w:rPr>
        <w:t xml:space="preserve">This tool enables registrars to demonstrate progression toward competence, while giving supervisors clear visibility of case exposure, scope of practice, and areas requiring further development. </w:t>
      </w:r>
    </w:p>
    <w:p w14:paraId="43E09FD5" w14:textId="77777777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</w:p>
    <w:p w14:paraId="1E00BE6B" w14:textId="28F701A7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b/>
          <w:sz w:val="22"/>
          <w:szCs w:val="28"/>
          <w:lang w:val="en-US"/>
        </w:rPr>
      </w:pPr>
      <w:r w:rsidRPr="00A05CFA">
        <w:rPr>
          <w:rFonts w:ascii="Arial" w:eastAsia="Times New Roman" w:hAnsi="Arial" w:cs="Arial"/>
          <w:b/>
          <w:sz w:val="22"/>
          <w:szCs w:val="28"/>
          <w:lang w:val="en-US"/>
        </w:rPr>
        <w:t xml:space="preserve">Instructions for the Registrar </w:t>
      </w:r>
    </w:p>
    <w:p w14:paraId="1D95D60E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Complete one entry per case as soon as possible after the event.</w:t>
      </w:r>
    </w:p>
    <w:p w14:paraId="18419FFE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Select the relevant requirement (Anaesthetics / Obstetrics / Paediatrics).</w:t>
      </w:r>
    </w:p>
    <w:p w14:paraId="28A3A300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Record date, location, and de</w:t>
      </w:r>
      <w:r w:rsidRPr="00A05CFA">
        <w:rPr>
          <w:rFonts w:ascii="Arial" w:eastAsia="Times New Roman" w:hAnsi="Arial" w:cs="Arial"/>
          <w:sz w:val="20"/>
          <w:szCs w:val="20"/>
        </w:rPr>
        <w:noBreakHyphen/>
        <w:t>identified patient details.</w:t>
      </w:r>
    </w:p>
    <w:p w14:paraId="28B0F4AB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Indicate involvement: O/A/C (Observed, Assisted, Conducted).</w:t>
      </w:r>
    </w:p>
    <w:p w14:paraId="27A70A68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Note any linked assessments (</w:t>
      </w:r>
      <w:proofErr w:type="spellStart"/>
      <w:r w:rsidRPr="00A05CFA">
        <w:rPr>
          <w:rFonts w:ascii="Arial" w:eastAsia="Times New Roman" w:hAnsi="Arial" w:cs="Arial"/>
          <w:sz w:val="20"/>
          <w:szCs w:val="20"/>
        </w:rPr>
        <w:t>miniCEX</w:t>
      </w:r>
      <w:proofErr w:type="spellEnd"/>
      <w:r w:rsidRPr="00A05CFA">
        <w:rPr>
          <w:rFonts w:ascii="Arial" w:eastAsia="Times New Roman" w:hAnsi="Arial" w:cs="Arial"/>
          <w:sz w:val="20"/>
          <w:szCs w:val="20"/>
        </w:rPr>
        <w:t>, DOPS, CBD).</w:t>
      </w:r>
    </w:p>
    <w:p w14:paraId="4E46F9CB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Include observer name/role if applicable.</w:t>
      </w:r>
    </w:p>
    <w:p w14:paraId="7797E349" w14:textId="405BB5FF" w:rsid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Review and bring your updated log to supervision sessions.</w:t>
      </w:r>
    </w:p>
    <w:p w14:paraId="579453AA" w14:textId="77777777" w:rsidR="00A05CFA" w:rsidRPr="00A05CFA" w:rsidRDefault="00A05CFA" w:rsidP="00A05CFA">
      <w:pPr>
        <w:pStyle w:val="ListParagraph"/>
        <w:spacing w:line="240" w:lineRule="auto"/>
        <w:ind w:left="578"/>
        <w:jc w:val="both"/>
        <w:rPr>
          <w:rFonts w:ascii="Arial" w:eastAsia="Times New Roman" w:hAnsi="Arial" w:cs="Arial"/>
          <w:sz w:val="20"/>
          <w:szCs w:val="20"/>
        </w:rPr>
      </w:pPr>
    </w:p>
    <w:p w14:paraId="44962B3A" w14:textId="68532CA0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05CFA">
        <w:rPr>
          <w:rFonts w:ascii="Arial" w:eastAsia="Times New Roman" w:hAnsi="Arial" w:cs="Arial"/>
          <w:b/>
          <w:bCs/>
          <w:sz w:val="24"/>
          <w:szCs w:val="24"/>
        </w:rPr>
        <w:t xml:space="preserve">Instructions for the Supervisor </w:t>
      </w:r>
    </w:p>
    <w:p w14:paraId="5005232A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Review the registrar’s entries regularly.</w:t>
      </w:r>
    </w:p>
    <w:p w14:paraId="7022ECF4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Confirm accuracy and use of de</w:t>
      </w:r>
      <w:r w:rsidRPr="00A05CFA">
        <w:rPr>
          <w:rFonts w:ascii="Arial" w:eastAsia="Times New Roman" w:hAnsi="Arial" w:cs="Arial"/>
          <w:sz w:val="20"/>
          <w:szCs w:val="20"/>
        </w:rPr>
        <w:noBreakHyphen/>
        <w:t>identified information.</w:t>
      </w:r>
    </w:p>
    <w:p w14:paraId="06E93FA9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Verify involvement level and assessment types where observed.</w:t>
      </w:r>
    </w:p>
    <w:p w14:paraId="3D3BE2FA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Use log entries to guide feedback and supervision discussions.</w:t>
      </w:r>
    </w:p>
    <w:p w14:paraId="3D7F6D95" w14:textId="77777777" w:rsidR="00A05CFA" w:rsidRPr="00A05CFA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Identify any gaps in case exposure or skill development.</w:t>
      </w:r>
    </w:p>
    <w:p w14:paraId="5C9BC205" w14:textId="4DBC2824" w:rsidR="00A55CC6" w:rsidRDefault="00A05CFA" w:rsidP="00A05CF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Support the registrar to maintain consistent, complete documentation</w:t>
      </w:r>
    </w:p>
    <w:p w14:paraId="0D0408FE" w14:textId="4080675A" w:rsidR="00A05CFA" w:rsidRPr="00A55CC6" w:rsidRDefault="00A55CC6" w:rsidP="00A55CC6">
      <w:pPr>
        <w:spacing w:before="0" w:after="160" w:line="259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tbl>
      <w:tblPr>
        <w:tblW w:w="1403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0206"/>
      </w:tblGrid>
      <w:tr w:rsidR="007E756F" w:rsidRPr="00507D5E" w14:paraId="618FFD0B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085BF25C" w14:textId="77777777" w:rsidR="007E756F" w:rsidRPr="00A55CC6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lastRenderedPageBreak/>
              <w:t xml:space="preserve">Registrar name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30564390"/>
            <w:placeholder>
              <w:docPart w:val="6BAB832C558D43D58B756120A21C2F70"/>
            </w:placeholder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072120627"/>
                  <w:placeholder>
                    <w:docPart w:val="FC59728FFD33453FA5814C551A8DE264"/>
                  </w:placeholder>
                  <w:showingPlcHdr/>
                  <w:text/>
                </w:sdtPr>
                <w:sdtContent>
                  <w:p w14:paraId="4A6D6387" w14:textId="37CD1319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hAnsi="Arial" w:cs="Arial"/>
                        <w:color w:val="F0EFDF" w:themeColor="background2"/>
                        <w:sz w:val="20"/>
                        <w:szCs w:val="20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1D85FEF2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6BEB8861" w14:textId="77777777" w:rsidR="007E756F" w:rsidRPr="00A55CC6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ACRRM membership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25947835"/>
            <w:placeholder>
              <w:docPart w:val="7CC01FB8ECB04EA0A6DE5DBF2EC1563D"/>
            </w:placeholder>
          </w:sdtPr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888308903"/>
                  <w:placeholder>
                    <w:docPart w:val="2F915653608A45C0B277BCC518469D0B"/>
                  </w:placeholder>
                  <w:showingPlcHdr/>
                  <w:text/>
                </w:sdtPr>
                <w:sdtContent>
                  <w:p w14:paraId="45DBD4F8" w14:textId="3CF72506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523582EF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38923D04" w14:textId="77777777" w:rsidR="007E756F" w:rsidRPr="00A55CC6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Phone number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05970621"/>
            <w:placeholder>
              <w:docPart w:val="D75E9300C8A74E1B973FACFFDCCED3B1"/>
            </w:placeholder>
          </w:sdtPr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233545804"/>
                  <w:placeholder>
                    <w:docPart w:val="E7BCB948BB6844C9ABCF55D9C4D5A3D2"/>
                  </w:placeholder>
                  <w:showingPlcHdr/>
                  <w:text/>
                </w:sdtPr>
                <w:sdtContent>
                  <w:p w14:paraId="5D3B97A5" w14:textId="5497ACFE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55CCEC0D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69ECFD8A" w14:textId="77777777" w:rsidR="007E756F" w:rsidRPr="00A55CC6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Email 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63211698"/>
            <w:placeholder>
              <w:docPart w:val="0E20529A1B2E48A5B559F29C05601E84"/>
            </w:placeholder>
          </w:sdtPr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866258617"/>
                  <w:placeholder>
                    <w:docPart w:val="C9F21ABE151B4BEF9DBD8D9C5590DF4F"/>
                  </w:placeholder>
                  <w:showingPlcHdr/>
                  <w:text/>
                </w:sdtPr>
                <w:sdtContent>
                  <w:p w14:paraId="43C7747E" w14:textId="3358E068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D02E74" w:rsidRPr="00507D5E" w14:paraId="554E142F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0C16067C" w14:textId="6054AC59" w:rsidR="00D02E74" w:rsidRPr="00A55CC6" w:rsidRDefault="00D02E74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Requirement</w:t>
            </w:r>
            <w:r w:rsidR="00F07B35" w:rsidRPr="00A55C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(select one)</w:t>
            </w:r>
          </w:p>
        </w:tc>
        <w:tc>
          <w:tcPr>
            <w:tcW w:w="10206" w:type="dxa"/>
            <w:vAlign w:val="center"/>
          </w:tcPr>
          <w:p w14:paraId="44037FE4" w14:textId="4B3D4CBA" w:rsidR="00D02E74" w:rsidRDefault="00F07B35" w:rsidP="0063388D">
            <w:pPr>
              <w:tabs>
                <w:tab w:val="left" w:pos="2880"/>
                <w:tab w:val="left" w:pos="6840"/>
                <w:tab w:val="left" w:pos="11160"/>
              </w:tabs>
              <w:spacing w:before="60" w:after="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Anaesthetics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23569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D64F9">
              <w:rPr>
                <w:rFonts w:ascii="Arial" w:hAnsi="Arial" w:cs="Arial"/>
                <w:sz w:val="20"/>
                <w:szCs w:val="20"/>
              </w:rPr>
              <w:t xml:space="preserve">Obstetrics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30268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4D64F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02E74">
              <w:rPr>
                <w:rFonts w:ascii="Arial" w:hAnsi="Arial" w:cs="Arial"/>
                <w:sz w:val="20"/>
                <w:szCs w:val="20"/>
              </w:rPr>
              <w:t xml:space="preserve">Paediatrics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46701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4F9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568219CD" w14:textId="5824A656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tbl>
      <w:tblPr>
        <w:tblStyle w:val="TableGrid"/>
        <w:tblW w:w="140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3260"/>
        <w:gridCol w:w="1276"/>
        <w:gridCol w:w="1276"/>
        <w:gridCol w:w="1275"/>
        <w:gridCol w:w="1985"/>
        <w:gridCol w:w="2329"/>
      </w:tblGrid>
      <w:tr w:rsidR="007E756F" w:rsidRPr="007E756F" w14:paraId="46A7BF76" w14:textId="77777777" w:rsidTr="00821C49">
        <w:trPr>
          <w:trHeight w:val="220"/>
        </w:trPr>
        <w:tc>
          <w:tcPr>
            <w:tcW w:w="1276" w:type="dxa"/>
            <w:vMerge w:val="restart"/>
          </w:tcPr>
          <w:p w14:paraId="653E9A1B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Date</w:t>
            </w:r>
          </w:p>
        </w:tc>
        <w:tc>
          <w:tcPr>
            <w:tcW w:w="1418" w:type="dxa"/>
            <w:vMerge w:val="restart"/>
          </w:tcPr>
          <w:p w14:paraId="2DAAED8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3260" w:type="dxa"/>
            <w:vMerge w:val="restart"/>
          </w:tcPr>
          <w:p w14:paraId="1167273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Case details</w:t>
            </w:r>
          </w:p>
        </w:tc>
        <w:tc>
          <w:tcPr>
            <w:tcW w:w="2552" w:type="dxa"/>
            <w:gridSpan w:val="2"/>
          </w:tcPr>
          <w:p w14:paraId="3D583449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Patient details</w:t>
            </w:r>
          </w:p>
        </w:tc>
        <w:tc>
          <w:tcPr>
            <w:tcW w:w="1275" w:type="dxa"/>
            <w:vMerge w:val="restart"/>
          </w:tcPr>
          <w:p w14:paraId="7BDA9D0C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O/A/C</w:t>
            </w:r>
          </w:p>
        </w:tc>
        <w:tc>
          <w:tcPr>
            <w:tcW w:w="1985" w:type="dxa"/>
            <w:vMerge w:val="restart"/>
          </w:tcPr>
          <w:p w14:paraId="0CC7CEF9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Observer name and position held (if observed)</w:t>
            </w:r>
          </w:p>
        </w:tc>
        <w:tc>
          <w:tcPr>
            <w:tcW w:w="2329" w:type="dxa"/>
            <w:vMerge w:val="restart"/>
          </w:tcPr>
          <w:p w14:paraId="685BD270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miniCEX, DOPS, CBD </w:t>
            </w:r>
          </w:p>
          <w:p w14:paraId="25A5046E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(if case used in assessment)</w:t>
            </w:r>
          </w:p>
        </w:tc>
      </w:tr>
      <w:tr w:rsidR="007E756F" w:rsidRPr="007E756F" w14:paraId="2A91338A" w14:textId="77777777" w:rsidTr="00821C49">
        <w:trPr>
          <w:trHeight w:val="280"/>
        </w:trPr>
        <w:tc>
          <w:tcPr>
            <w:tcW w:w="1276" w:type="dxa"/>
            <w:vMerge/>
          </w:tcPr>
          <w:p w14:paraId="2C68E0FE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</w:tcPr>
          <w:p w14:paraId="4E8C42EB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Merge/>
          </w:tcPr>
          <w:p w14:paraId="75F0189F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16ED7124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276" w:type="dxa"/>
          </w:tcPr>
          <w:p w14:paraId="2E1A42C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275" w:type="dxa"/>
            <w:vMerge/>
          </w:tcPr>
          <w:p w14:paraId="408097D2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</w:tcPr>
          <w:p w14:paraId="204D30BA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Merge/>
          </w:tcPr>
          <w:p w14:paraId="4C531674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E756F" w:rsidRPr="007E756F" w14:paraId="1D1FF082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71466243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5B056D42" w14:textId="71F5B352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211895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418" w:type="dxa"/>
              </w:tcPr>
              <w:p w14:paraId="7A3D5458" w14:textId="075B695A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61309062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60" w:type="dxa"/>
              </w:tcPr>
              <w:p w14:paraId="1DD99CDF" w14:textId="7A431180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274843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276" w:type="dxa"/>
              </w:tcPr>
              <w:p w14:paraId="4063D5E0" w14:textId="5A2AFCAB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440928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276" w:type="dxa"/>
              </w:tcPr>
              <w:p w14:paraId="5110DB6C" w14:textId="1B3A4C10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9979480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275" w:type="dxa"/>
              </w:tcPr>
              <w:p w14:paraId="0EBEB167" w14:textId="0F1457D5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6937438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985" w:type="dxa"/>
              </w:tcPr>
              <w:p w14:paraId="44A876DD" w14:textId="7EE1FC8A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0622991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29" w:type="dxa"/>
              </w:tcPr>
              <w:p w14:paraId="0DE4C9D7" w14:textId="0478130D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29CE6C7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0478111"/>
            <w:placeholder>
              <w:docPart w:val="98F546B8715A4A26BC5434D30ED424D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2B0DEBDC" w14:textId="628AB64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28738960"/>
            <w:placeholder>
              <w:docPart w:val="DE6DE75D76BE4D49A64FDD7FDA6D416F"/>
            </w:placeholder>
            <w:showingPlcHdr/>
            <w:text/>
          </w:sdtPr>
          <w:sdtContent>
            <w:tc>
              <w:tcPr>
                <w:tcW w:w="1418" w:type="dxa"/>
              </w:tcPr>
              <w:p w14:paraId="501E1915" w14:textId="32A77BE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12847474"/>
            <w:placeholder>
              <w:docPart w:val="0944D005670E4173AEEBB17D12635F4B"/>
            </w:placeholder>
            <w:showingPlcHdr/>
            <w:text/>
          </w:sdtPr>
          <w:sdtContent>
            <w:tc>
              <w:tcPr>
                <w:tcW w:w="3260" w:type="dxa"/>
              </w:tcPr>
              <w:p w14:paraId="2DB52361" w14:textId="251A607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59502445"/>
            <w:placeholder>
              <w:docPart w:val="FC75C53585624FC285F9F989D8996FAC"/>
            </w:placeholder>
            <w:showingPlcHdr/>
            <w:text/>
          </w:sdtPr>
          <w:sdtContent>
            <w:tc>
              <w:tcPr>
                <w:tcW w:w="1276" w:type="dxa"/>
              </w:tcPr>
              <w:p w14:paraId="191B1788" w14:textId="5917281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33010924"/>
            <w:placeholder>
              <w:docPart w:val="C41EE0123A5A455A8A9E055DDA6BDC46"/>
            </w:placeholder>
            <w:showingPlcHdr/>
            <w:text/>
          </w:sdtPr>
          <w:sdtContent>
            <w:tc>
              <w:tcPr>
                <w:tcW w:w="1276" w:type="dxa"/>
              </w:tcPr>
              <w:p w14:paraId="3F628756" w14:textId="571D22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73203508"/>
            <w:placeholder>
              <w:docPart w:val="0594F52D5A414AD0B1A92A97B546DA52"/>
            </w:placeholder>
            <w:showingPlcHdr/>
            <w:text/>
          </w:sdtPr>
          <w:sdtContent>
            <w:tc>
              <w:tcPr>
                <w:tcW w:w="1275" w:type="dxa"/>
              </w:tcPr>
              <w:p w14:paraId="41EEBA4B" w14:textId="653333F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86537002"/>
            <w:placeholder>
              <w:docPart w:val="8DFC0C3B57394CBA8E4275E5C4CCB70E"/>
            </w:placeholder>
            <w:showingPlcHdr/>
            <w:text/>
          </w:sdtPr>
          <w:sdtContent>
            <w:tc>
              <w:tcPr>
                <w:tcW w:w="1985" w:type="dxa"/>
              </w:tcPr>
              <w:p w14:paraId="7E6DB718" w14:textId="39452EC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33091237"/>
            <w:placeholder>
              <w:docPart w:val="9E8212B75D474C5081CFCBB204CBDA3E"/>
            </w:placeholder>
            <w:showingPlcHdr/>
            <w:text/>
          </w:sdtPr>
          <w:sdtContent>
            <w:tc>
              <w:tcPr>
                <w:tcW w:w="2329" w:type="dxa"/>
              </w:tcPr>
              <w:p w14:paraId="52160A7B" w14:textId="009D0CD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2CDA791B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09933840"/>
            <w:placeholder>
              <w:docPart w:val="4D1D4713CF7B485BB9BA7CBA64E8DE1C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6D5A75ED" w14:textId="64EF51E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02848590"/>
            <w:placeholder>
              <w:docPart w:val="723BF885565C4C85B6CEDC6A97C9BBB5"/>
            </w:placeholder>
            <w:showingPlcHdr/>
            <w:text/>
          </w:sdtPr>
          <w:sdtContent>
            <w:tc>
              <w:tcPr>
                <w:tcW w:w="1418" w:type="dxa"/>
              </w:tcPr>
              <w:p w14:paraId="426B08F9" w14:textId="7AF8BCD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8973499"/>
            <w:placeholder>
              <w:docPart w:val="B98D68C4CD75459197E4C2C87E845104"/>
            </w:placeholder>
            <w:showingPlcHdr/>
            <w:text/>
          </w:sdtPr>
          <w:sdtContent>
            <w:tc>
              <w:tcPr>
                <w:tcW w:w="3260" w:type="dxa"/>
              </w:tcPr>
              <w:p w14:paraId="1F44064F" w14:textId="40B2229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963379944"/>
            <w:placeholder>
              <w:docPart w:val="C47622959CC94A52B38171550C9AC109"/>
            </w:placeholder>
            <w:showingPlcHdr/>
            <w:text/>
          </w:sdtPr>
          <w:sdtContent>
            <w:tc>
              <w:tcPr>
                <w:tcW w:w="1276" w:type="dxa"/>
              </w:tcPr>
              <w:p w14:paraId="0FB2D3FA" w14:textId="0B63FA3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23078001"/>
            <w:placeholder>
              <w:docPart w:val="7FF8CD9561AD4AB6B46746172E315CDB"/>
            </w:placeholder>
            <w:showingPlcHdr/>
            <w:text/>
          </w:sdtPr>
          <w:sdtContent>
            <w:tc>
              <w:tcPr>
                <w:tcW w:w="1276" w:type="dxa"/>
              </w:tcPr>
              <w:p w14:paraId="5A7AD80A" w14:textId="409B455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2190803"/>
            <w:placeholder>
              <w:docPart w:val="5055E7B324E4430BB7353E6DFB10A414"/>
            </w:placeholder>
            <w:showingPlcHdr/>
            <w:text/>
          </w:sdtPr>
          <w:sdtContent>
            <w:tc>
              <w:tcPr>
                <w:tcW w:w="1275" w:type="dxa"/>
              </w:tcPr>
              <w:p w14:paraId="35BED6A5" w14:textId="7FCEFB2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727133692"/>
            <w:placeholder>
              <w:docPart w:val="2FDBD350D84140BB814D2C49B1FEA65C"/>
            </w:placeholder>
            <w:showingPlcHdr/>
            <w:text/>
          </w:sdtPr>
          <w:sdtContent>
            <w:tc>
              <w:tcPr>
                <w:tcW w:w="1985" w:type="dxa"/>
              </w:tcPr>
              <w:p w14:paraId="753D37B4" w14:textId="6DAC284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78584859"/>
            <w:placeholder>
              <w:docPart w:val="31E69914AAC143DDAA35E74E3DC64FE3"/>
            </w:placeholder>
            <w:showingPlcHdr/>
            <w:text/>
          </w:sdtPr>
          <w:sdtContent>
            <w:tc>
              <w:tcPr>
                <w:tcW w:w="2329" w:type="dxa"/>
              </w:tcPr>
              <w:p w14:paraId="488EE455" w14:textId="76A632F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0E30BCC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04996147"/>
            <w:placeholder>
              <w:docPart w:val="9154C775108547CFB4B624220B89B2D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5464CDAF" w14:textId="690CD5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63986446"/>
            <w:placeholder>
              <w:docPart w:val="550A1D09239E444AA0C7374D12EE5084"/>
            </w:placeholder>
            <w:showingPlcHdr/>
            <w:text/>
          </w:sdtPr>
          <w:sdtContent>
            <w:tc>
              <w:tcPr>
                <w:tcW w:w="1418" w:type="dxa"/>
              </w:tcPr>
              <w:p w14:paraId="3A339A5A" w14:textId="09C76FF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1032365"/>
            <w:placeholder>
              <w:docPart w:val="C8215D20191647ED9E4E392D270CB91F"/>
            </w:placeholder>
            <w:showingPlcHdr/>
            <w:text/>
          </w:sdtPr>
          <w:sdtContent>
            <w:tc>
              <w:tcPr>
                <w:tcW w:w="3260" w:type="dxa"/>
              </w:tcPr>
              <w:p w14:paraId="68B5381F" w14:textId="25318F0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83647073"/>
            <w:placeholder>
              <w:docPart w:val="6B5E1A964226454A91B49D1DC68E7CC7"/>
            </w:placeholder>
            <w:showingPlcHdr/>
            <w:text/>
          </w:sdtPr>
          <w:sdtContent>
            <w:tc>
              <w:tcPr>
                <w:tcW w:w="1276" w:type="dxa"/>
              </w:tcPr>
              <w:p w14:paraId="0B36FDC4" w14:textId="04AC32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254797"/>
            <w:placeholder>
              <w:docPart w:val="ABDD732389D643F2B2537AC9645EDA2C"/>
            </w:placeholder>
            <w:showingPlcHdr/>
            <w:text/>
          </w:sdtPr>
          <w:sdtContent>
            <w:tc>
              <w:tcPr>
                <w:tcW w:w="1276" w:type="dxa"/>
              </w:tcPr>
              <w:p w14:paraId="57B20F62" w14:textId="73C5292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36337043"/>
            <w:placeholder>
              <w:docPart w:val="4859964DCD094687963C885B21EC6C5D"/>
            </w:placeholder>
            <w:showingPlcHdr/>
            <w:text/>
          </w:sdtPr>
          <w:sdtContent>
            <w:tc>
              <w:tcPr>
                <w:tcW w:w="1275" w:type="dxa"/>
              </w:tcPr>
              <w:p w14:paraId="650511DE" w14:textId="28E26FE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10565261"/>
            <w:placeholder>
              <w:docPart w:val="81F4ADFA2BBA46A99BB0DAA1E79F849C"/>
            </w:placeholder>
            <w:showingPlcHdr/>
            <w:text/>
          </w:sdtPr>
          <w:sdtContent>
            <w:tc>
              <w:tcPr>
                <w:tcW w:w="1985" w:type="dxa"/>
              </w:tcPr>
              <w:p w14:paraId="0E8B67BD" w14:textId="68E0AB7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67983904"/>
            <w:placeholder>
              <w:docPart w:val="735BF52825FE4B428CFEA38D10305E04"/>
            </w:placeholder>
            <w:showingPlcHdr/>
            <w:text/>
          </w:sdtPr>
          <w:sdtContent>
            <w:tc>
              <w:tcPr>
                <w:tcW w:w="2329" w:type="dxa"/>
              </w:tcPr>
              <w:p w14:paraId="15177B54" w14:textId="7DB6903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8B4342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27587794"/>
            <w:placeholder>
              <w:docPart w:val="095E56D118E440F0A56598E34048C12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6148797C" w14:textId="1BACCC1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88924635"/>
            <w:placeholder>
              <w:docPart w:val="3C094268580542228F9B58AA58A3630C"/>
            </w:placeholder>
            <w:showingPlcHdr/>
            <w:text/>
          </w:sdtPr>
          <w:sdtContent>
            <w:tc>
              <w:tcPr>
                <w:tcW w:w="1418" w:type="dxa"/>
              </w:tcPr>
              <w:p w14:paraId="346964DC" w14:textId="79AA1A8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63251765"/>
            <w:placeholder>
              <w:docPart w:val="AAF2C8781E4C4860B692206E698C1839"/>
            </w:placeholder>
            <w:showingPlcHdr/>
            <w:text/>
          </w:sdtPr>
          <w:sdtContent>
            <w:tc>
              <w:tcPr>
                <w:tcW w:w="3260" w:type="dxa"/>
              </w:tcPr>
              <w:p w14:paraId="4A4F2B75" w14:textId="2B4DAF1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09485384"/>
            <w:placeholder>
              <w:docPart w:val="B3A92D6FAB304BB4899DCDC6B2339F3A"/>
            </w:placeholder>
            <w:showingPlcHdr/>
            <w:text/>
          </w:sdtPr>
          <w:sdtContent>
            <w:tc>
              <w:tcPr>
                <w:tcW w:w="1276" w:type="dxa"/>
              </w:tcPr>
              <w:p w14:paraId="5A42F1AE" w14:textId="25171FE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10206631"/>
            <w:placeholder>
              <w:docPart w:val="1F113A9AB7FF4C6395A2E692995BABE0"/>
            </w:placeholder>
            <w:showingPlcHdr/>
            <w:text/>
          </w:sdtPr>
          <w:sdtContent>
            <w:tc>
              <w:tcPr>
                <w:tcW w:w="1276" w:type="dxa"/>
              </w:tcPr>
              <w:p w14:paraId="553E99AB" w14:textId="1884E61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3788129"/>
            <w:placeholder>
              <w:docPart w:val="CBB2F907A9D0418FB1B7977C1C5CB4D2"/>
            </w:placeholder>
            <w:showingPlcHdr/>
            <w:text/>
          </w:sdtPr>
          <w:sdtContent>
            <w:tc>
              <w:tcPr>
                <w:tcW w:w="1275" w:type="dxa"/>
              </w:tcPr>
              <w:p w14:paraId="5D9A1FD1" w14:textId="3F7BBF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89543980"/>
            <w:placeholder>
              <w:docPart w:val="ED79C7B106DB47D8A7E86BA62ACEFD82"/>
            </w:placeholder>
            <w:showingPlcHdr/>
            <w:text/>
          </w:sdtPr>
          <w:sdtContent>
            <w:tc>
              <w:tcPr>
                <w:tcW w:w="1985" w:type="dxa"/>
              </w:tcPr>
              <w:p w14:paraId="7CC387F0" w14:textId="63B4115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79431480"/>
            <w:placeholder>
              <w:docPart w:val="29DE4E880E0049F0B945D28E97788F2A"/>
            </w:placeholder>
            <w:showingPlcHdr/>
            <w:text/>
          </w:sdtPr>
          <w:sdtContent>
            <w:tc>
              <w:tcPr>
                <w:tcW w:w="2329" w:type="dxa"/>
              </w:tcPr>
              <w:p w14:paraId="7442FB6B" w14:textId="20CDC48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47DAB3C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05858064"/>
            <w:placeholder>
              <w:docPart w:val="8571E16D06654170B2F472CF0FD9CE1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44428960" w14:textId="75C2CF2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52001703"/>
            <w:placeholder>
              <w:docPart w:val="25D61F57B65C41179BD562C415C883D6"/>
            </w:placeholder>
            <w:showingPlcHdr/>
            <w:text/>
          </w:sdtPr>
          <w:sdtContent>
            <w:tc>
              <w:tcPr>
                <w:tcW w:w="1418" w:type="dxa"/>
              </w:tcPr>
              <w:p w14:paraId="479CF859" w14:textId="2D564CD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33122323"/>
            <w:placeholder>
              <w:docPart w:val="563200F8AE874A008BFD74331DEB33EB"/>
            </w:placeholder>
            <w:showingPlcHdr/>
            <w:text/>
          </w:sdtPr>
          <w:sdtContent>
            <w:tc>
              <w:tcPr>
                <w:tcW w:w="3260" w:type="dxa"/>
              </w:tcPr>
              <w:p w14:paraId="6BF04B51" w14:textId="4CB019A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501935367"/>
            <w:placeholder>
              <w:docPart w:val="A72D6CC6DC174458910CBF50558FA127"/>
            </w:placeholder>
            <w:showingPlcHdr/>
            <w:text/>
          </w:sdtPr>
          <w:sdtContent>
            <w:tc>
              <w:tcPr>
                <w:tcW w:w="1276" w:type="dxa"/>
              </w:tcPr>
              <w:p w14:paraId="7C864C39" w14:textId="402A2DB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92856040"/>
            <w:placeholder>
              <w:docPart w:val="C7814C8C338A4D0C91D8129865385342"/>
            </w:placeholder>
            <w:showingPlcHdr/>
            <w:text/>
          </w:sdtPr>
          <w:sdtContent>
            <w:tc>
              <w:tcPr>
                <w:tcW w:w="1276" w:type="dxa"/>
              </w:tcPr>
              <w:p w14:paraId="472712D4" w14:textId="5F18E70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4890692"/>
            <w:placeholder>
              <w:docPart w:val="BE573F29B3FD443EAB1052BF185A3635"/>
            </w:placeholder>
            <w:showingPlcHdr/>
            <w:text/>
          </w:sdtPr>
          <w:sdtContent>
            <w:tc>
              <w:tcPr>
                <w:tcW w:w="1275" w:type="dxa"/>
              </w:tcPr>
              <w:p w14:paraId="410A2D0D" w14:textId="362EDAD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73314792"/>
            <w:placeholder>
              <w:docPart w:val="430C0BAC3FF942ADA15B3C241A11966C"/>
            </w:placeholder>
            <w:showingPlcHdr/>
            <w:text/>
          </w:sdtPr>
          <w:sdtContent>
            <w:tc>
              <w:tcPr>
                <w:tcW w:w="1985" w:type="dxa"/>
              </w:tcPr>
              <w:p w14:paraId="3E6F23FD" w14:textId="6CE13F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19527007"/>
            <w:placeholder>
              <w:docPart w:val="59B82BA8EC764801A3A78D7BF312E82E"/>
            </w:placeholder>
            <w:showingPlcHdr/>
            <w:text/>
          </w:sdtPr>
          <w:sdtContent>
            <w:tc>
              <w:tcPr>
                <w:tcW w:w="2329" w:type="dxa"/>
              </w:tcPr>
              <w:p w14:paraId="48C479B3" w14:textId="7B31783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0F7EB928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2038412"/>
            <w:placeholder>
              <w:docPart w:val="BCB918669CCA439FAFA454C7A519F0F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541EE327" w14:textId="22C9BF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32599244"/>
            <w:placeholder>
              <w:docPart w:val="24D5A8FC44834ED78AFA1ACAED4B2957"/>
            </w:placeholder>
            <w:showingPlcHdr/>
            <w:text/>
          </w:sdtPr>
          <w:sdtContent>
            <w:tc>
              <w:tcPr>
                <w:tcW w:w="1418" w:type="dxa"/>
              </w:tcPr>
              <w:p w14:paraId="3FFD3E83" w14:textId="734FAF4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35794549"/>
            <w:placeholder>
              <w:docPart w:val="91CEA05E6A9E43E7BBF76C30F3D807A9"/>
            </w:placeholder>
            <w:showingPlcHdr/>
            <w:text/>
          </w:sdtPr>
          <w:sdtContent>
            <w:tc>
              <w:tcPr>
                <w:tcW w:w="3260" w:type="dxa"/>
              </w:tcPr>
              <w:p w14:paraId="7153FE47" w14:textId="5AEC74F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68424277"/>
            <w:placeholder>
              <w:docPart w:val="89EE30F35AC446CC803E2C399DE639D9"/>
            </w:placeholder>
            <w:showingPlcHdr/>
            <w:text/>
          </w:sdtPr>
          <w:sdtContent>
            <w:tc>
              <w:tcPr>
                <w:tcW w:w="1276" w:type="dxa"/>
              </w:tcPr>
              <w:p w14:paraId="3E4EF011" w14:textId="2DFDB0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19564286"/>
            <w:placeholder>
              <w:docPart w:val="1F7212FDA22C4239BC229A1747606B12"/>
            </w:placeholder>
            <w:showingPlcHdr/>
            <w:text/>
          </w:sdtPr>
          <w:sdtContent>
            <w:tc>
              <w:tcPr>
                <w:tcW w:w="1276" w:type="dxa"/>
              </w:tcPr>
              <w:p w14:paraId="755C82D5" w14:textId="7EC017D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20011689"/>
            <w:placeholder>
              <w:docPart w:val="263C0D478DCB4A14A22233751E4C258C"/>
            </w:placeholder>
            <w:showingPlcHdr/>
            <w:text/>
          </w:sdtPr>
          <w:sdtContent>
            <w:tc>
              <w:tcPr>
                <w:tcW w:w="1275" w:type="dxa"/>
              </w:tcPr>
              <w:p w14:paraId="79140A3B" w14:textId="2D9764E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18766597"/>
            <w:placeholder>
              <w:docPart w:val="524B988F80724891928E540E78BECCA7"/>
            </w:placeholder>
            <w:showingPlcHdr/>
            <w:text/>
          </w:sdtPr>
          <w:sdtContent>
            <w:tc>
              <w:tcPr>
                <w:tcW w:w="1985" w:type="dxa"/>
              </w:tcPr>
              <w:p w14:paraId="10D96628" w14:textId="15154D0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23065775"/>
            <w:placeholder>
              <w:docPart w:val="02A375203C2845478E817F126670839B"/>
            </w:placeholder>
            <w:showingPlcHdr/>
            <w:text/>
          </w:sdtPr>
          <w:sdtContent>
            <w:tc>
              <w:tcPr>
                <w:tcW w:w="2329" w:type="dxa"/>
              </w:tcPr>
              <w:p w14:paraId="7F30D595" w14:textId="47AC78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FF8220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80464064"/>
            <w:placeholder>
              <w:docPart w:val="72B365576F2E4232854C1E86F883BAC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0B91E91C" w14:textId="4A9BAE8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46180736"/>
            <w:placeholder>
              <w:docPart w:val="24DA46AB520C4E8F8847164DFF5818F8"/>
            </w:placeholder>
            <w:showingPlcHdr/>
            <w:text/>
          </w:sdtPr>
          <w:sdtContent>
            <w:tc>
              <w:tcPr>
                <w:tcW w:w="1418" w:type="dxa"/>
              </w:tcPr>
              <w:p w14:paraId="77A885C6" w14:textId="7AC7DC4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9505613"/>
            <w:placeholder>
              <w:docPart w:val="4F7E5EF3FD554A0CA641BDC99CD87BAD"/>
            </w:placeholder>
            <w:showingPlcHdr/>
            <w:text/>
          </w:sdtPr>
          <w:sdtContent>
            <w:tc>
              <w:tcPr>
                <w:tcW w:w="3260" w:type="dxa"/>
              </w:tcPr>
              <w:p w14:paraId="1720FC63" w14:textId="3084E60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41941921"/>
            <w:placeholder>
              <w:docPart w:val="E60A0E9C93EE489B9D97A837AEF4A392"/>
            </w:placeholder>
            <w:showingPlcHdr/>
            <w:text/>
          </w:sdtPr>
          <w:sdtContent>
            <w:tc>
              <w:tcPr>
                <w:tcW w:w="1276" w:type="dxa"/>
              </w:tcPr>
              <w:p w14:paraId="677F1464" w14:textId="3BE0737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77900145"/>
            <w:placeholder>
              <w:docPart w:val="1E769A8EA1A14767930BDF8DE58EA2E5"/>
            </w:placeholder>
            <w:showingPlcHdr/>
            <w:text/>
          </w:sdtPr>
          <w:sdtContent>
            <w:tc>
              <w:tcPr>
                <w:tcW w:w="1276" w:type="dxa"/>
              </w:tcPr>
              <w:p w14:paraId="113E2389" w14:textId="32EDDE9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747264849"/>
            <w:placeholder>
              <w:docPart w:val="B9E8F7EE745442BA9D01BA32096FCB46"/>
            </w:placeholder>
            <w:showingPlcHdr/>
            <w:text/>
          </w:sdtPr>
          <w:sdtContent>
            <w:tc>
              <w:tcPr>
                <w:tcW w:w="1275" w:type="dxa"/>
              </w:tcPr>
              <w:p w14:paraId="17E60521" w14:textId="49AC6CD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84851317"/>
            <w:placeholder>
              <w:docPart w:val="50779E19DBEA42D7AC5E52ABC1CCBDAA"/>
            </w:placeholder>
            <w:showingPlcHdr/>
            <w:text/>
          </w:sdtPr>
          <w:sdtContent>
            <w:tc>
              <w:tcPr>
                <w:tcW w:w="1985" w:type="dxa"/>
              </w:tcPr>
              <w:p w14:paraId="6E5F8BF7" w14:textId="5178199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06534239"/>
            <w:placeholder>
              <w:docPart w:val="3E506A6997444CD78844E443C58584A2"/>
            </w:placeholder>
            <w:showingPlcHdr/>
            <w:text/>
          </w:sdtPr>
          <w:sdtContent>
            <w:tc>
              <w:tcPr>
                <w:tcW w:w="2329" w:type="dxa"/>
              </w:tcPr>
              <w:p w14:paraId="62897FC9" w14:textId="310BCF4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5BECE3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0330688"/>
            <w:placeholder>
              <w:docPart w:val="6BF36ABE878D4D5BB38169DFAF5C545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7D3D4DFC" w14:textId="7B0E37F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968158391"/>
            <w:placeholder>
              <w:docPart w:val="265CE9DA51F84EA9A185AC5A0635B21B"/>
            </w:placeholder>
            <w:showingPlcHdr/>
            <w:text/>
          </w:sdtPr>
          <w:sdtContent>
            <w:tc>
              <w:tcPr>
                <w:tcW w:w="1418" w:type="dxa"/>
              </w:tcPr>
              <w:p w14:paraId="33E5C3A5" w14:textId="4E471D9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9756719"/>
            <w:placeholder>
              <w:docPart w:val="1E8A48CC63C244C69FB1C29BB8291767"/>
            </w:placeholder>
            <w:showingPlcHdr/>
            <w:text/>
          </w:sdtPr>
          <w:sdtContent>
            <w:tc>
              <w:tcPr>
                <w:tcW w:w="3260" w:type="dxa"/>
              </w:tcPr>
              <w:p w14:paraId="108F579A" w14:textId="5006D38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99002403"/>
            <w:placeholder>
              <w:docPart w:val="76696133B900427FB2087EDC5C70AE86"/>
            </w:placeholder>
            <w:showingPlcHdr/>
            <w:text/>
          </w:sdtPr>
          <w:sdtContent>
            <w:tc>
              <w:tcPr>
                <w:tcW w:w="1276" w:type="dxa"/>
              </w:tcPr>
              <w:p w14:paraId="66206D6F" w14:textId="7A79BF3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97681850"/>
            <w:placeholder>
              <w:docPart w:val="BC120C3E1C5C432993E89B5B91C517E2"/>
            </w:placeholder>
            <w:showingPlcHdr/>
            <w:text/>
          </w:sdtPr>
          <w:sdtContent>
            <w:tc>
              <w:tcPr>
                <w:tcW w:w="1276" w:type="dxa"/>
              </w:tcPr>
              <w:p w14:paraId="051327E6" w14:textId="0F11763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113394508"/>
            <w:placeholder>
              <w:docPart w:val="44CEE93A8CEF401C8911088B93068308"/>
            </w:placeholder>
            <w:showingPlcHdr/>
            <w:text/>
          </w:sdtPr>
          <w:sdtContent>
            <w:tc>
              <w:tcPr>
                <w:tcW w:w="1275" w:type="dxa"/>
              </w:tcPr>
              <w:p w14:paraId="4AEE5D99" w14:textId="11D1718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21445542"/>
            <w:placeholder>
              <w:docPart w:val="4B2C04C950854651AB8B98F38724F22D"/>
            </w:placeholder>
            <w:showingPlcHdr/>
            <w:text/>
          </w:sdtPr>
          <w:sdtContent>
            <w:tc>
              <w:tcPr>
                <w:tcW w:w="1985" w:type="dxa"/>
              </w:tcPr>
              <w:p w14:paraId="35899584" w14:textId="0C4AF36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83098095"/>
            <w:placeholder>
              <w:docPart w:val="CC2FCCE24F3B45C8A160C8B39CA85886"/>
            </w:placeholder>
            <w:showingPlcHdr/>
            <w:text/>
          </w:sdtPr>
          <w:sdtContent>
            <w:tc>
              <w:tcPr>
                <w:tcW w:w="2329" w:type="dxa"/>
              </w:tcPr>
              <w:p w14:paraId="7A39C81C" w14:textId="273AE81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2A9C68A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10002673"/>
            <w:placeholder>
              <w:docPart w:val="0A415DB32C764763896E9B5D7B84B5E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53FABB92" w14:textId="01EEC77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52367463"/>
            <w:placeholder>
              <w:docPart w:val="85E2994D4F124D8EA7E9C32BEC4A85D2"/>
            </w:placeholder>
            <w:showingPlcHdr/>
            <w:text/>
          </w:sdtPr>
          <w:sdtContent>
            <w:tc>
              <w:tcPr>
                <w:tcW w:w="1418" w:type="dxa"/>
              </w:tcPr>
              <w:p w14:paraId="54FABFD5" w14:textId="18B118E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45413553"/>
            <w:placeholder>
              <w:docPart w:val="ADBF50E97EC74110B938F68DC4D47193"/>
            </w:placeholder>
            <w:showingPlcHdr/>
            <w:text/>
          </w:sdtPr>
          <w:sdtContent>
            <w:tc>
              <w:tcPr>
                <w:tcW w:w="3260" w:type="dxa"/>
              </w:tcPr>
              <w:p w14:paraId="329E2885" w14:textId="6AC01FF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61078246"/>
            <w:placeholder>
              <w:docPart w:val="9642A8850122408690EA6DB0677EBA12"/>
            </w:placeholder>
            <w:showingPlcHdr/>
            <w:text/>
          </w:sdtPr>
          <w:sdtContent>
            <w:tc>
              <w:tcPr>
                <w:tcW w:w="1276" w:type="dxa"/>
              </w:tcPr>
              <w:p w14:paraId="78853D7F" w14:textId="16A8C7D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63460461"/>
            <w:placeholder>
              <w:docPart w:val="B81837DDF9E1450485810C215BAB0623"/>
            </w:placeholder>
            <w:showingPlcHdr/>
            <w:text/>
          </w:sdtPr>
          <w:sdtContent>
            <w:tc>
              <w:tcPr>
                <w:tcW w:w="1276" w:type="dxa"/>
              </w:tcPr>
              <w:p w14:paraId="2A952068" w14:textId="2C8C62F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65288575"/>
            <w:placeholder>
              <w:docPart w:val="94C950D373F44599BBB64E96BCD9914C"/>
            </w:placeholder>
            <w:showingPlcHdr/>
            <w:text/>
          </w:sdtPr>
          <w:sdtContent>
            <w:tc>
              <w:tcPr>
                <w:tcW w:w="1275" w:type="dxa"/>
              </w:tcPr>
              <w:p w14:paraId="36090595" w14:textId="6469DB4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55003361"/>
            <w:placeholder>
              <w:docPart w:val="CF8C6D9C03564DA4B7078CE5A3AE49AF"/>
            </w:placeholder>
            <w:showingPlcHdr/>
            <w:text/>
          </w:sdtPr>
          <w:sdtContent>
            <w:tc>
              <w:tcPr>
                <w:tcW w:w="1985" w:type="dxa"/>
              </w:tcPr>
              <w:p w14:paraId="1327E9C4" w14:textId="5B70816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59072303"/>
            <w:placeholder>
              <w:docPart w:val="EEC4F2955AB84537BEB9B5854E95DEAF"/>
            </w:placeholder>
            <w:showingPlcHdr/>
            <w:text/>
          </w:sdtPr>
          <w:sdtContent>
            <w:tc>
              <w:tcPr>
                <w:tcW w:w="2329" w:type="dxa"/>
              </w:tcPr>
              <w:p w14:paraId="7D3FC65D" w14:textId="004555A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5C79BC0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953681525"/>
            <w:placeholder>
              <w:docPart w:val="F6A795145D9F4BAC9D2D6A49EEDAA64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16324D37" w14:textId="0BDC96E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2113612"/>
            <w:placeholder>
              <w:docPart w:val="016F9263F5FF456A9F49E866D71195E2"/>
            </w:placeholder>
            <w:showingPlcHdr/>
            <w:text/>
          </w:sdtPr>
          <w:sdtContent>
            <w:tc>
              <w:tcPr>
                <w:tcW w:w="1418" w:type="dxa"/>
              </w:tcPr>
              <w:p w14:paraId="22C8E97C" w14:textId="05A328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98563795"/>
            <w:placeholder>
              <w:docPart w:val="F66DC98E646B4A55B151150414ED98EE"/>
            </w:placeholder>
            <w:showingPlcHdr/>
            <w:text/>
          </w:sdtPr>
          <w:sdtContent>
            <w:tc>
              <w:tcPr>
                <w:tcW w:w="3260" w:type="dxa"/>
              </w:tcPr>
              <w:p w14:paraId="10B1FDDC" w14:textId="16F8831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42427457"/>
            <w:placeholder>
              <w:docPart w:val="DD2F850E17F1483EACC41EF85C5A0C3A"/>
            </w:placeholder>
            <w:showingPlcHdr/>
            <w:text/>
          </w:sdtPr>
          <w:sdtContent>
            <w:tc>
              <w:tcPr>
                <w:tcW w:w="1276" w:type="dxa"/>
              </w:tcPr>
              <w:p w14:paraId="1764A329" w14:textId="541CB3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14752125"/>
            <w:placeholder>
              <w:docPart w:val="94450C53D26D48719210769702DC0D7A"/>
            </w:placeholder>
            <w:showingPlcHdr/>
            <w:text/>
          </w:sdtPr>
          <w:sdtContent>
            <w:tc>
              <w:tcPr>
                <w:tcW w:w="1276" w:type="dxa"/>
              </w:tcPr>
              <w:p w14:paraId="0AD42541" w14:textId="6D3A86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721281504"/>
            <w:placeholder>
              <w:docPart w:val="10A96F468FC449C3BEDFC27DF8B346EF"/>
            </w:placeholder>
            <w:showingPlcHdr/>
            <w:text/>
          </w:sdtPr>
          <w:sdtContent>
            <w:tc>
              <w:tcPr>
                <w:tcW w:w="1275" w:type="dxa"/>
              </w:tcPr>
              <w:p w14:paraId="07A5DB6D" w14:textId="663500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45563320"/>
            <w:placeholder>
              <w:docPart w:val="5E6909BF1DAB4FE68544DB0FFA71FBA5"/>
            </w:placeholder>
            <w:showingPlcHdr/>
            <w:text/>
          </w:sdtPr>
          <w:sdtContent>
            <w:tc>
              <w:tcPr>
                <w:tcW w:w="1985" w:type="dxa"/>
              </w:tcPr>
              <w:p w14:paraId="00DF898B" w14:textId="21BB118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36934876"/>
            <w:placeholder>
              <w:docPart w:val="C27EE2051E924774B03D368C6E6AE330"/>
            </w:placeholder>
            <w:showingPlcHdr/>
            <w:text/>
          </w:sdtPr>
          <w:sdtContent>
            <w:tc>
              <w:tcPr>
                <w:tcW w:w="2329" w:type="dxa"/>
              </w:tcPr>
              <w:p w14:paraId="1AAC3BAA" w14:textId="00598D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640DDB0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875393144"/>
            <w:placeholder>
              <w:docPart w:val="5B0B021E852F4F569EA9F88F831E926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452E5023" w14:textId="7C4125D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42657331"/>
            <w:placeholder>
              <w:docPart w:val="16AE545028EE4E4A9C2A9AC4D070F1CE"/>
            </w:placeholder>
            <w:showingPlcHdr/>
            <w:text/>
          </w:sdtPr>
          <w:sdtContent>
            <w:tc>
              <w:tcPr>
                <w:tcW w:w="1418" w:type="dxa"/>
              </w:tcPr>
              <w:p w14:paraId="1CC521BD" w14:textId="4A84EAB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18178431"/>
            <w:placeholder>
              <w:docPart w:val="153D7E9161A6426FA1BC51F1147BE0D8"/>
            </w:placeholder>
            <w:showingPlcHdr/>
            <w:text/>
          </w:sdtPr>
          <w:sdtContent>
            <w:tc>
              <w:tcPr>
                <w:tcW w:w="3260" w:type="dxa"/>
              </w:tcPr>
              <w:p w14:paraId="51AC0D07" w14:textId="0369C54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961679"/>
            <w:placeholder>
              <w:docPart w:val="0BFE1771FEE24506884BD99ED5BDFB9E"/>
            </w:placeholder>
            <w:showingPlcHdr/>
            <w:text/>
          </w:sdtPr>
          <w:sdtContent>
            <w:tc>
              <w:tcPr>
                <w:tcW w:w="1276" w:type="dxa"/>
              </w:tcPr>
              <w:p w14:paraId="507C9651" w14:textId="7C55DE5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8323390"/>
            <w:placeholder>
              <w:docPart w:val="F56DB8D11A1D4D3B853C6C51B30547F0"/>
            </w:placeholder>
            <w:showingPlcHdr/>
            <w:text/>
          </w:sdtPr>
          <w:sdtContent>
            <w:tc>
              <w:tcPr>
                <w:tcW w:w="1276" w:type="dxa"/>
              </w:tcPr>
              <w:p w14:paraId="569F73EC" w14:textId="4D2428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17994386"/>
            <w:placeholder>
              <w:docPart w:val="038FE40C101F4532BF764EDFEAD58A53"/>
            </w:placeholder>
            <w:showingPlcHdr/>
            <w:text/>
          </w:sdtPr>
          <w:sdtContent>
            <w:tc>
              <w:tcPr>
                <w:tcW w:w="1275" w:type="dxa"/>
              </w:tcPr>
              <w:p w14:paraId="3E2EFE0D" w14:textId="4F40ADB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95671602"/>
            <w:placeholder>
              <w:docPart w:val="E3EE907023994E1199B44807939BF16D"/>
            </w:placeholder>
            <w:showingPlcHdr/>
            <w:text/>
          </w:sdtPr>
          <w:sdtContent>
            <w:tc>
              <w:tcPr>
                <w:tcW w:w="1985" w:type="dxa"/>
              </w:tcPr>
              <w:p w14:paraId="2BD4FFFB" w14:textId="3EB3139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72972715"/>
            <w:placeholder>
              <w:docPart w:val="61F7EBFA2B4E407D8892826D332D5BFC"/>
            </w:placeholder>
            <w:showingPlcHdr/>
            <w:text/>
          </w:sdtPr>
          <w:sdtContent>
            <w:tc>
              <w:tcPr>
                <w:tcW w:w="2329" w:type="dxa"/>
              </w:tcPr>
              <w:p w14:paraId="256D100F" w14:textId="6146942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789BA7C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53965778"/>
            <w:placeholder>
              <w:docPart w:val="CC320047AAE64BC296F7B569EF47F3F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02996621" w14:textId="37AA4A4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82858842"/>
            <w:placeholder>
              <w:docPart w:val="9584E507613E41AFAAEB8A76AB38B766"/>
            </w:placeholder>
            <w:showingPlcHdr/>
            <w:text/>
          </w:sdtPr>
          <w:sdtContent>
            <w:tc>
              <w:tcPr>
                <w:tcW w:w="1418" w:type="dxa"/>
              </w:tcPr>
              <w:p w14:paraId="51EFC2C0" w14:textId="67397BD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452602544"/>
            <w:placeholder>
              <w:docPart w:val="B9B2C40EA21F400FBFEDEA10AA58019D"/>
            </w:placeholder>
            <w:showingPlcHdr/>
            <w:text/>
          </w:sdtPr>
          <w:sdtContent>
            <w:tc>
              <w:tcPr>
                <w:tcW w:w="3260" w:type="dxa"/>
              </w:tcPr>
              <w:p w14:paraId="760F1385" w14:textId="6D0A11A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514306659"/>
            <w:placeholder>
              <w:docPart w:val="C8BA716929F141FCB81D23AD23E89047"/>
            </w:placeholder>
            <w:showingPlcHdr/>
            <w:text/>
          </w:sdtPr>
          <w:sdtContent>
            <w:tc>
              <w:tcPr>
                <w:tcW w:w="1276" w:type="dxa"/>
              </w:tcPr>
              <w:p w14:paraId="3B6CC902" w14:textId="2F11D24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40759662"/>
            <w:placeholder>
              <w:docPart w:val="31A6E17E621A4BE3A6DE32B5EF8339CA"/>
            </w:placeholder>
            <w:showingPlcHdr/>
            <w:text/>
          </w:sdtPr>
          <w:sdtContent>
            <w:tc>
              <w:tcPr>
                <w:tcW w:w="1276" w:type="dxa"/>
              </w:tcPr>
              <w:p w14:paraId="57681696" w14:textId="38955EA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18506566"/>
            <w:placeholder>
              <w:docPart w:val="790DB779C419469AB961CECBB45AB643"/>
            </w:placeholder>
            <w:showingPlcHdr/>
            <w:text/>
          </w:sdtPr>
          <w:sdtContent>
            <w:tc>
              <w:tcPr>
                <w:tcW w:w="1275" w:type="dxa"/>
              </w:tcPr>
              <w:p w14:paraId="4F374F8F" w14:textId="26AFF0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89378534"/>
            <w:placeholder>
              <w:docPart w:val="D1938EDD19254EEA9BA13037708B293D"/>
            </w:placeholder>
            <w:showingPlcHdr/>
            <w:text/>
          </w:sdtPr>
          <w:sdtContent>
            <w:tc>
              <w:tcPr>
                <w:tcW w:w="1985" w:type="dxa"/>
              </w:tcPr>
              <w:p w14:paraId="17F3FD57" w14:textId="1B5DD0A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52026594"/>
            <w:placeholder>
              <w:docPart w:val="53322A8497F94DFE97FD35F367662C53"/>
            </w:placeholder>
            <w:showingPlcHdr/>
            <w:text/>
          </w:sdtPr>
          <w:sdtContent>
            <w:tc>
              <w:tcPr>
                <w:tcW w:w="2329" w:type="dxa"/>
              </w:tcPr>
              <w:p w14:paraId="064AA4A9" w14:textId="31F244D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9AF172F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36653364"/>
            <w:placeholder>
              <w:docPart w:val="731805BA61A24C618042B1D2B993599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067F9872" w14:textId="21092F7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5610391"/>
            <w:placeholder>
              <w:docPart w:val="AAA968A11BF6432FB896C0E0F0B8A5EF"/>
            </w:placeholder>
            <w:showingPlcHdr/>
            <w:text/>
          </w:sdtPr>
          <w:sdtContent>
            <w:tc>
              <w:tcPr>
                <w:tcW w:w="1418" w:type="dxa"/>
              </w:tcPr>
              <w:p w14:paraId="6807EE4E" w14:textId="26BDE2E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51787964"/>
            <w:placeholder>
              <w:docPart w:val="F600489167304B32A4D58734C88F6D26"/>
            </w:placeholder>
            <w:showingPlcHdr/>
            <w:text/>
          </w:sdtPr>
          <w:sdtContent>
            <w:tc>
              <w:tcPr>
                <w:tcW w:w="3260" w:type="dxa"/>
              </w:tcPr>
              <w:p w14:paraId="134E1C93" w14:textId="501AFAD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58651929"/>
            <w:placeholder>
              <w:docPart w:val="CD246552D98E4585B8C956930E3A005D"/>
            </w:placeholder>
            <w:showingPlcHdr/>
            <w:text/>
          </w:sdtPr>
          <w:sdtContent>
            <w:tc>
              <w:tcPr>
                <w:tcW w:w="1276" w:type="dxa"/>
              </w:tcPr>
              <w:p w14:paraId="36AAFF02" w14:textId="667BA93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32494945"/>
            <w:placeholder>
              <w:docPart w:val="012A4D6B541A40F794D215ADF2039E6A"/>
            </w:placeholder>
            <w:showingPlcHdr/>
            <w:text/>
          </w:sdtPr>
          <w:sdtContent>
            <w:tc>
              <w:tcPr>
                <w:tcW w:w="1276" w:type="dxa"/>
              </w:tcPr>
              <w:p w14:paraId="5905ADC4" w14:textId="06A5DED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00374339"/>
            <w:placeholder>
              <w:docPart w:val="36DB589850F143E4BFB0490286D9CD2F"/>
            </w:placeholder>
            <w:showingPlcHdr/>
            <w:text/>
          </w:sdtPr>
          <w:sdtContent>
            <w:tc>
              <w:tcPr>
                <w:tcW w:w="1275" w:type="dxa"/>
              </w:tcPr>
              <w:p w14:paraId="49E82154" w14:textId="7C6F75C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94299216"/>
            <w:placeholder>
              <w:docPart w:val="FCD68EAE053D4F7C8FB269C9D505E98A"/>
            </w:placeholder>
            <w:showingPlcHdr/>
            <w:text/>
          </w:sdtPr>
          <w:sdtContent>
            <w:tc>
              <w:tcPr>
                <w:tcW w:w="1985" w:type="dxa"/>
              </w:tcPr>
              <w:p w14:paraId="69536749" w14:textId="592E83D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69497213"/>
            <w:placeholder>
              <w:docPart w:val="DDEED1BAA7564097A53C12C61DFCF449"/>
            </w:placeholder>
            <w:showingPlcHdr/>
            <w:text/>
          </w:sdtPr>
          <w:sdtContent>
            <w:tc>
              <w:tcPr>
                <w:tcW w:w="2329" w:type="dxa"/>
              </w:tcPr>
              <w:p w14:paraId="3FAE3835" w14:textId="616BBDB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5A8C7B05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27575931"/>
            <w:placeholder>
              <w:docPart w:val="FDAFAF36FA9B482EABEBDA865664A3DC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6D1915F3" w14:textId="230544C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8708002"/>
            <w:placeholder>
              <w:docPart w:val="6272AF0F71704E6DBC6195FEF999352B"/>
            </w:placeholder>
            <w:showingPlcHdr/>
            <w:text/>
          </w:sdtPr>
          <w:sdtContent>
            <w:tc>
              <w:tcPr>
                <w:tcW w:w="1418" w:type="dxa"/>
              </w:tcPr>
              <w:p w14:paraId="766C0E19" w14:textId="519CAF6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30525338"/>
            <w:placeholder>
              <w:docPart w:val="498BB2391C75441F82285F84ED34601C"/>
            </w:placeholder>
            <w:showingPlcHdr/>
            <w:text/>
          </w:sdtPr>
          <w:sdtContent>
            <w:tc>
              <w:tcPr>
                <w:tcW w:w="3260" w:type="dxa"/>
              </w:tcPr>
              <w:p w14:paraId="2A65DAFB" w14:textId="79DCDBD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08439562"/>
            <w:placeholder>
              <w:docPart w:val="00193C357ADB4A2D9B5BA56DBA79B528"/>
            </w:placeholder>
            <w:showingPlcHdr/>
            <w:text/>
          </w:sdtPr>
          <w:sdtContent>
            <w:tc>
              <w:tcPr>
                <w:tcW w:w="1276" w:type="dxa"/>
              </w:tcPr>
              <w:p w14:paraId="208E9971" w14:textId="21D2528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24590858"/>
            <w:placeholder>
              <w:docPart w:val="06016E001C0F43A699A2B12BB37ADC27"/>
            </w:placeholder>
            <w:showingPlcHdr/>
            <w:text/>
          </w:sdtPr>
          <w:sdtContent>
            <w:tc>
              <w:tcPr>
                <w:tcW w:w="1276" w:type="dxa"/>
              </w:tcPr>
              <w:p w14:paraId="19A137C1" w14:textId="2C7951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07442690"/>
            <w:placeholder>
              <w:docPart w:val="EC54F0625F104FF08682D5BEFF09B344"/>
            </w:placeholder>
            <w:showingPlcHdr/>
            <w:text/>
          </w:sdtPr>
          <w:sdtContent>
            <w:tc>
              <w:tcPr>
                <w:tcW w:w="1275" w:type="dxa"/>
              </w:tcPr>
              <w:p w14:paraId="58E4A753" w14:textId="569B161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514845327"/>
            <w:placeholder>
              <w:docPart w:val="66DDB6F8739E4D72BA282B6202C0513F"/>
            </w:placeholder>
            <w:showingPlcHdr/>
            <w:text/>
          </w:sdtPr>
          <w:sdtContent>
            <w:tc>
              <w:tcPr>
                <w:tcW w:w="1985" w:type="dxa"/>
              </w:tcPr>
              <w:p w14:paraId="56F40E8A" w14:textId="6F02F49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47282311"/>
            <w:placeholder>
              <w:docPart w:val="0698CA80DAE94DFBB523723F32ABEF75"/>
            </w:placeholder>
            <w:showingPlcHdr/>
            <w:text/>
          </w:sdtPr>
          <w:sdtContent>
            <w:tc>
              <w:tcPr>
                <w:tcW w:w="2329" w:type="dxa"/>
              </w:tcPr>
              <w:p w14:paraId="6BDEB9D8" w14:textId="5F1BC46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9A166A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49063746"/>
            <w:placeholder>
              <w:docPart w:val="0303075D9E0247B4B479D73A1B8A3A2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5A5849DA" w14:textId="236F921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87266114"/>
            <w:placeholder>
              <w:docPart w:val="1E47FCB05944461F9A8C6C5C83CAE44C"/>
            </w:placeholder>
            <w:showingPlcHdr/>
            <w:text/>
          </w:sdtPr>
          <w:sdtContent>
            <w:tc>
              <w:tcPr>
                <w:tcW w:w="1418" w:type="dxa"/>
              </w:tcPr>
              <w:p w14:paraId="081624A3" w14:textId="72F7D7E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96319676"/>
            <w:placeholder>
              <w:docPart w:val="99CDBFC106D443A6BCC41C6E01619542"/>
            </w:placeholder>
            <w:showingPlcHdr/>
            <w:text/>
          </w:sdtPr>
          <w:sdtContent>
            <w:tc>
              <w:tcPr>
                <w:tcW w:w="3260" w:type="dxa"/>
              </w:tcPr>
              <w:p w14:paraId="54883F08" w14:textId="4FE5A22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33655155"/>
            <w:placeholder>
              <w:docPart w:val="CF3D78A4A3CE4823A33143439F5CF596"/>
            </w:placeholder>
            <w:showingPlcHdr/>
            <w:text/>
          </w:sdtPr>
          <w:sdtContent>
            <w:tc>
              <w:tcPr>
                <w:tcW w:w="1276" w:type="dxa"/>
              </w:tcPr>
              <w:p w14:paraId="09E6EA21" w14:textId="503C4BC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90532098"/>
            <w:placeholder>
              <w:docPart w:val="EE4CF15EAE254D299EAABF97B29D157E"/>
            </w:placeholder>
            <w:showingPlcHdr/>
            <w:text/>
          </w:sdtPr>
          <w:sdtContent>
            <w:tc>
              <w:tcPr>
                <w:tcW w:w="1276" w:type="dxa"/>
              </w:tcPr>
              <w:p w14:paraId="7AB0ADC1" w14:textId="448423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23398609"/>
            <w:placeholder>
              <w:docPart w:val="9366B13CBEFB45098D7802F279346C57"/>
            </w:placeholder>
            <w:showingPlcHdr/>
            <w:text/>
          </w:sdtPr>
          <w:sdtContent>
            <w:tc>
              <w:tcPr>
                <w:tcW w:w="1275" w:type="dxa"/>
              </w:tcPr>
              <w:p w14:paraId="6706C709" w14:textId="034ABB1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595523218"/>
            <w:placeholder>
              <w:docPart w:val="939F63A746D846FFA0E5B05781639BFB"/>
            </w:placeholder>
            <w:showingPlcHdr/>
            <w:text/>
          </w:sdtPr>
          <w:sdtContent>
            <w:tc>
              <w:tcPr>
                <w:tcW w:w="1985" w:type="dxa"/>
              </w:tcPr>
              <w:p w14:paraId="0A0EA347" w14:textId="2C6B8EE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84153257"/>
            <w:placeholder>
              <w:docPart w:val="4273F974B4504049B70461BAC57C761D"/>
            </w:placeholder>
            <w:showingPlcHdr/>
            <w:text/>
          </w:sdtPr>
          <w:sdtContent>
            <w:tc>
              <w:tcPr>
                <w:tcW w:w="2329" w:type="dxa"/>
              </w:tcPr>
              <w:p w14:paraId="6E9A89B2" w14:textId="2594725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4921778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05844638"/>
            <w:placeholder>
              <w:docPart w:val="F9371C1B33E14B9BAA5303609817A49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6" w:type="dxa"/>
              </w:tcPr>
              <w:p w14:paraId="7FEAF6CA" w14:textId="159CB47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53696611"/>
            <w:placeholder>
              <w:docPart w:val="4E2E3E0A15474E99893FCEB9568D5EEA"/>
            </w:placeholder>
            <w:showingPlcHdr/>
            <w:text/>
          </w:sdtPr>
          <w:sdtContent>
            <w:tc>
              <w:tcPr>
                <w:tcW w:w="1418" w:type="dxa"/>
              </w:tcPr>
              <w:p w14:paraId="740AAE72" w14:textId="4295302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51298570"/>
            <w:placeholder>
              <w:docPart w:val="4EC197856C16476CA686AF52F6EEEB8B"/>
            </w:placeholder>
            <w:showingPlcHdr/>
            <w:text/>
          </w:sdtPr>
          <w:sdtContent>
            <w:tc>
              <w:tcPr>
                <w:tcW w:w="3260" w:type="dxa"/>
              </w:tcPr>
              <w:p w14:paraId="58D35069" w14:textId="72DB11C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55617304"/>
            <w:placeholder>
              <w:docPart w:val="AFFDF4D90D2A40F8948E2F9F4144EC2D"/>
            </w:placeholder>
            <w:showingPlcHdr/>
            <w:text/>
          </w:sdtPr>
          <w:sdtContent>
            <w:tc>
              <w:tcPr>
                <w:tcW w:w="1276" w:type="dxa"/>
              </w:tcPr>
              <w:p w14:paraId="3DC0B5DE" w14:textId="013FEC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8651115"/>
            <w:placeholder>
              <w:docPart w:val="205A212046514F548957CED86876B24F"/>
            </w:placeholder>
            <w:showingPlcHdr/>
            <w:text/>
          </w:sdtPr>
          <w:sdtContent>
            <w:tc>
              <w:tcPr>
                <w:tcW w:w="1276" w:type="dxa"/>
              </w:tcPr>
              <w:p w14:paraId="250DEACE" w14:textId="5C528F7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03584760"/>
            <w:placeholder>
              <w:docPart w:val="3BF5782057DD4CC0AEA47B89D651BA73"/>
            </w:placeholder>
            <w:showingPlcHdr/>
            <w:text/>
          </w:sdtPr>
          <w:sdtContent>
            <w:tc>
              <w:tcPr>
                <w:tcW w:w="1275" w:type="dxa"/>
              </w:tcPr>
              <w:p w14:paraId="21F59C8E" w14:textId="4C9D34C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62721576"/>
            <w:placeholder>
              <w:docPart w:val="A471761DE87A40FBB05AFCB6D9131B4C"/>
            </w:placeholder>
            <w:showingPlcHdr/>
            <w:text/>
          </w:sdtPr>
          <w:sdtContent>
            <w:tc>
              <w:tcPr>
                <w:tcW w:w="1985" w:type="dxa"/>
              </w:tcPr>
              <w:p w14:paraId="6683C482" w14:textId="68A2EA5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83465093"/>
            <w:placeholder>
              <w:docPart w:val="E05BB74122FD4B16A0446C0AA1FD563D"/>
            </w:placeholder>
            <w:showingPlcHdr/>
            <w:text/>
          </w:sdtPr>
          <w:sdtContent>
            <w:tc>
              <w:tcPr>
                <w:tcW w:w="2329" w:type="dxa"/>
              </w:tcPr>
              <w:p w14:paraId="68168FA8" w14:textId="1D4E4C1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009F8935" w14:textId="77777777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</w:p>
    <w:p w14:paraId="7FACCDFD" w14:textId="77777777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</w:p>
    <w:p w14:paraId="512DD958" w14:textId="77777777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</w:p>
    <w:p w14:paraId="3ADEF7F0" w14:textId="77777777" w:rsidR="00A55CC6" w:rsidRPr="00A55CC6" w:rsidRDefault="00A55CC6" w:rsidP="00A05CFA">
      <w:pPr>
        <w:spacing w:line="240" w:lineRule="auto"/>
        <w:ind w:left="-142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A55CC6">
        <w:rPr>
          <w:rFonts w:ascii="Arial" w:eastAsia="Times New Roman" w:hAnsi="Arial" w:cs="Arial"/>
          <w:b/>
          <w:bCs/>
          <w:sz w:val="20"/>
          <w:szCs w:val="20"/>
        </w:rPr>
        <w:t>Registrars:</w:t>
      </w:r>
    </w:p>
    <w:p w14:paraId="6AC6F7D2" w14:textId="2F390E1B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B4100A">
        <w:rPr>
          <w:rFonts w:ascii="Arial" w:eastAsia="Times New Roman" w:hAnsi="Arial" w:cs="Arial"/>
          <w:sz w:val="20"/>
          <w:szCs w:val="20"/>
        </w:rPr>
        <w:t xml:space="preserve">The Case Log Proforma forms part of the </w:t>
      </w:r>
      <w:r>
        <w:rPr>
          <w:rFonts w:ascii="Arial" w:eastAsia="Times New Roman" w:hAnsi="Arial" w:cs="Arial"/>
          <w:sz w:val="20"/>
          <w:szCs w:val="20"/>
        </w:rPr>
        <w:t xml:space="preserve">documented </w:t>
      </w:r>
      <w:r w:rsidRPr="00B4100A">
        <w:rPr>
          <w:rFonts w:ascii="Arial" w:eastAsia="Times New Roman" w:hAnsi="Arial" w:cs="Arial"/>
          <w:sz w:val="20"/>
          <w:szCs w:val="20"/>
        </w:rPr>
        <w:t>evidence for training progression and assessment purposes, as outlined in the Training Handboo</w:t>
      </w:r>
      <w:r>
        <w:rPr>
          <w:rFonts w:ascii="Arial" w:eastAsia="Times New Roman" w:hAnsi="Arial" w:cs="Arial"/>
          <w:sz w:val="20"/>
          <w:szCs w:val="20"/>
        </w:rPr>
        <w:t>k.</w:t>
      </w:r>
    </w:p>
    <w:p w14:paraId="5193BD45" w14:textId="4E0F3577" w:rsidR="00A05CFA" w:rsidRPr="00A05CFA" w:rsidRDefault="00A55CC6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12ED2B37">
        <w:rPr>
          <w:rFonts w:ascii="Arial" w:eastAsia="Times New Roman" w:hAnsi="Arial" w:cs="Arial"/>
          <w:sz w:val="20"/>
          <w:szCs w:val="20"/>
        </w:rPr>
        <w:t>P</w:t>
      </w:r>
      <w:r w:rsidR="00A05CFA" w:rsidRPr="12ED2B37">
        <w:rPr>
          <w:rFonts w:ascii="Arial" w:eastAsia="Times New Roman" w:hAnsi="Arial" w:cs="Arial"/>
          <w:sz w:val="20"/>
          <w:szCs w:val="20"/>
        </w:rPr>
        <w:t xml:space="preserve">lease submit your </w:t>
      </w:r>
      <w:r w:rsidRPr="12ED2B37">
        <w:rPr>
          <w:rFonts w:ascii="Arial" w:eastAsia="Times New Roman" w:hAnsi="Arial" w:cs="Arial"/>
          <w:sz w:val="20"/>
          <w:szCs w:val="20"/>
        </w:rPr>
        <w:t>completed</w:t>
      </w:r>
      <w:r w:rsidR="00A05CFA" w:rsidRPr="12ED2B37">
        <w:rPr>
          <w:rFonts w:ascii="Arial" w:eastAsia="Times New Roman" w:hAnsi="Arial" w:cs="Arial"/>
          <w:sz w:val="20"/>
          <w:szCs w:val="20"/>
        </w:rPr>
        <w:t xml:space="preserve"> case log along with all other required documentation including a</w:t>
      </w:r>
      <w:r w:rsidR="291D2CC5" w:rsidRPr="12ED2B37">
        <w:rPr>
          <w:rFonts w:ascii="Arial" w:eastAsia="Times New Roman" w:hAnsi="Arial" w:cs="Arial"/>
          <w:sz w:val="20"/>
          <w:szCs w:val="20"/>
        </w:rPr>
        <w:t xml:space="preserve"> supporting</w:t>
      </w:r>
      <w:r w:rsidR="00A05CFA" w:rsidRPr="12ED2B37">
        <w:rPr>
          <w:rFonts w:ascii="Arial" w:eastAsia="Times New Roman" w:hAnsi="Arial" w:cs="Arial"/>
          <w:sz w:val="20"/>
          <w:szCs w:val="20"/>
        </w:rPr>
        <w:t xml:space="preserve"> Supervisor Report or Verification of Clinical Experience</w:t>
      </w:r>
      <w:r w:rsidR="1FED25F9" w:rsidRPr="12ED2B37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="1FED25F9" w:rsidRPr="12ED2B37">
        <w:rPr>
          <w:rFonts w:ascii="Arial" w:eastAsia="Times New Roman" w:hAnsi="Arial" w:cs="Arial"/>
          <w:sz w:val="20"/>
          <w:szCs w:val="20"/>
        </w:rPr>
        <w:t xml:space="preserve">( VoCE) </w:t>
      </w:r>
      <w:r w:rsidR="00A05CFA" w:rsidRPr="12ED2B37">
        <w:rPr>
          <w:rFonts w:ascii="Arial" w:eastAsia="Times New Roman" w:hAnsi="Arial" w:cs="Arial"/>
          <w:sz w:val="20"/>
          <w:szCs w:val="20"/>
        </w:rPr>
        <w:t xml:space="preserve"> to</w:t>
      </w:r>
      <w:proofErr w:type="gramEnd"/>
      <w:r w:rsidR="00A05CFA" w:rsidRPr="12ED2B37">
        <w:rPr>
          <w:rFonts w:ascii="Arial" w:eastAsia="Times New Roman" w:hAnsi="Arial" w:cs="Arial"/>
          <w:sz w:val="20"/>
          <w:szCs w:val="20"/>
        </w:rPr>
        <w:t xml:space="preserve"> your regional training team at:</w:t>
      </w:r>
    </w:p>
    <w:p w14:paraId="2BD0DC9B" w14:textId="2179097C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 xml:space="preserve">New South Wales 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0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Training.nswact@acrrm.org.au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06ABE64D" w14:textId="1D4DB4C6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>Northern Territory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1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Training.nt@acrrm.org.au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0BAED019" w14:textId="7652E89B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>Queensland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2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Training.qld@acrrm.org.au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4C72046E" w14:textId="1916C774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>South Australia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3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Training.sa@acrrm.org.au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05CFA">
        <w:rPr>
          <w:rFonts w:ascii="Arial" w:eastAsia="Times New Roman" w:hAnsi="Arial" w:cs="Arial"/>
          <w:sz w:val="20"/>
          <w:szCs w:val="20"/>
        </w:rPr>
        <w:tab/>
        <w:t xml:space="preserve"> </w:t>
      </w:r>
      <w:r w:rsidRPr="00A05CFA">
        <w:rPr>
          <w:rFonts w:ascii="Arial" w:eastAsia="Times New Roman" w:hAnsi="Arial" w:cs="Arial"/>
          <w:sz w:val="20"/>
          <w:szCs w:val="20"/>
        </w:rPr>
        <w:tab/>
      </w:r>
    </w:p>
    <w:p w14:paraId="4D20D663" w14:textId="64B37603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>Tasmania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4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Training.tas@acrrm.org.au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05CFA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FCD796A" w14:textId="6147F092" w:rsidR="00A05CFA" w:rsidRP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>Victoria</w:t>
      </w:r>
      <w:r w:rsidRPr="00A05CFA">
        <w:rPr>
          <w:rFonts w:ascii="Arial" w:eastAsia="Times New Roman" w:hAnsi="Arial" w:cs="Arial"/>
          <w:sz w:val="20"/>
          <w:szCs w:val="20"/>
        </w:rPr>
        <w:tab/>
        <w:t xml:space="preserve"> 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5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Training.vic@acrrm.org.au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1E6B0BB5" w14:textId="55817227" w:rsidR="00A05CFA" w:rsidRDefault="00A05CFA" w:rsidP="00A05CFA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</w:rPr>
      </w:pPr>
      <w:r w:rsidRPr="00A05CFA">
        <w:rPr>
          <w:rFonts w:ascii="Arial" w:eastAsia="Times New Roman" w:hAnsi="Arial" w:cs="Arial"/>
          <w:sz w:val="20"/>
          <w:szCs w:val="20"/>
        </w:rPr>
        <w:t>•</w:t>
      </w:r>
      <w:r w:rsidRPr="00A05CFA">
        <w:rPr>
          <w:rFonts w:ascii="Arial" w:eastAsia="Times New Roman" w:hAnsi="Arial" w:cs="Arial"/>
          <w:sz w:val="20"/>
          <w:szCs w:val="20"/>
        </w:rPr>
        <w:tab/>
        <w:t xml:space="preserve">Western Australia </w:t>
      </w:r>
      <w:r w:rsidRPr="00A05CFA">
        <w:rPr>
          <w:rFonts w:ascii="Arial" w:eastAsia="Times New Roman" w:hAnsi="Arial" w:cs="Arial"/>
          <w:sz w:val="20"/>
          <w:szCs w:val="20"/>
        </w:rPr>
        <w:tab/>
      </w:r>
      <w:hyperlink r:id="rId16" w:history="1">
        <w:r w:rsidRPr="007E2A33">
          <w:rPr>
            <w:rStyle w:val="Hyperlink"/>
            <w:rFonts w:ascii="Arial" w:eastAsia="Times New Roman" w:hAnsi="Arial" w:cs="Arial"/>
            <w:sz w:val="20"/>
            <w:szCs w:val="20"/>
          </w:rPr>
          <w:t>Training.wa@acrrm.org.au</w:t>
        </w:r>
      </w:hyperlink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110E1B6B" w14:textId="77777777" w:rsidR="007E756F" w:rsidRPr="00507D5E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sectPr w:rsidR="007E756F" w:rsidRPr="00507D5E" w:rsidSect="00821C49">
      <w:headerReference w:type="default" r:id="rId17"/>
      <w:footerReference w:type="default" r:id="rId18"/>
      <w:pgSz w:w="16838" w:h="11906" w:orient="landscape"/>
      <w:pgMar w:top="1985" w:right="1387" w:bottom="851" w:left="1560" w:header="709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D4910" w14:textId="77777777" w:rsidR="002E3487" w:rsidRDefault="002E3487" w:rsidP="00564821">
      <w:pPr>
        <w:spacing w:before="0" w:after="0" w:line="240" w:lineRule="auto"/>
      </w:pPr>
      <w:r>
        <w:separator/>
      </w:r>
    </w:p>
  </w:endnote>
  <w:endnote w:type="continuationSeparator" w:id="0">
    <w:p w14:paraId="1A8CAF2C" w14:textId="77777777" w:rsidR="002E3487" w:rsidRDefault="002E3487" w:rsidP="005648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7A0D3A-F74F-43FA-A347-A64B9545DD61}"/>
    <w:embedBold r:id="rId2" w:fontKey="{9D158919-F552-426C-8355-DB8CF51E28C5}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  <w:embedRegular r:id="rId3" w:fontKey="{D6510560-AE9A-484F-920E-87920A2D8B10}"/>
    <w:embedBold r:id="rId4" w:fontKey="{CE0BCF75-C63C-433B-A585-D0E5D2C1FE13}"/>
    <w:embedItalic r:id="rId5" w:fontKey="{CB080EA0-C275-4562-A3F9-FC3A1C7EDA55}"/>
  </w:font>
  <w:font w:name="Libre Franklin Thin">
    <w:altName w:val="Calibri"/>
    <w:charset w:val="00"/>
    <w:family w:val="auto"/>
    <w:pitch w:val="variable"/>
    <w:sig w:usb0="A00000FF" w:usb1="4000205B" w:usb2="00000000" w:usb3="00000000" w:csb0="00000193" w:csb1="00000000"/>
    <w:embedRegular r:id="rId6" w:fontKey="{59A8D0DB-312F-46B9-B15F-FC8F8FB102A4}"/>
    <w:embedItalic r:id="rId7" w:fontKey="{20F9A31E-9B16-45D1-B21D-EC40353F15FE}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D491BF2-859B-4FBC-B82C-32F61F7788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CF4F97E-4604-4FDF-8BF6-8920589D744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4CBE58D-D632-4D54-9FF9-7230CA0E7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39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313"/>
      <w:gridCol w:w="1676"/>
    </w:tblGrid>
    <w:tr w:rsidR="00184697" w14:paraId="0854CB4C" w14:textId="77777777" w:rsidTr="0020391E">
      <w:trPr>
        <w:trHeight w:val="142"/>
      </w:trPr>
      <w:tc>
        <w:tcPr>
          <w:tcW w:w="12313" w:type="dxa"/>
        </w:tcPr>
        <w:p w14:paraId="744D673D" w14:textId="4B1C5876" w:rsidR="00184697" w:rsidRPr="0020391E" w:rsidRDefault="00184697" w:rsidP="007E756F">
          <w:pPr>
            <w:pStyle w:val="Footer"/>
            <w:rPr>
              <w:rFonts w:ascii="Cambria Math" w:hAnsi="Cambria Math" w:cs="Cambria Math"/>
            </w:rPr>
          </w:pPr>
          <w:r w:rsidRPr="00184697">
            <w:rPr>
              <w:b/>
              <w:bCs/>
            </w:rPr>
            <w:t>ACRRM</w:t>
          </w:r>
          <w:r>
            <w:rPr>
              <w:rFonts w:ascii="Cambria Math" w:hAnsi="Cambria Math" w:cs="Cambria Math"/>
            </w:rPr>
            <w:t> </w:t>
          </w:r>
          <w:r w:rsidR="0020391E">
            <w:t>•</w:t>
          </w:r>
          <w:r w:rsidR="00A55CC6">
            <w:t xml:space="preserve"> Case Log </w:t>
          </w:r>
          <w:r w:rsidR="00BB200E">
            <w:t xml:space="preserve">Proforma V2.0 </w:t>
          </w:r>
          <w:r w:rsidR="00A55CC6">
            <w:t>March 2026</w:t>
          </w:r>
        </w:p>
      </w:tc>
      <w:tc>
        <w:tcPr>
          <w:tcW w:w="1676" w:type="dxa"/>
        </w:tcPr>
        <w:p w14:paraId="587E822D" w14:textId="77777777" w:rsidR="00184697" w:rsidRPr="00002DB7" w:rsidRDefault="00184697" w:rsidP="00184697">
          <w:pPr>
            <w:pStyle w:val="Footer"/>
            <w:jc w:val="right"/>
          </w:pPr>
          <w:r>
            <w:t xml:space="preserve">Page </w:t>
          </w:r>
          <w:r w:rsidRPr="00184697">
            <w:rPr>
              <w:b/>
              <w:bCs/>
            </w:rPr>
            <w:fldChar w:fldCharType="begin"/>
          </w:r>
          <w:r w:rsidRPr="00184697">
            <w:rPr>
              <w:b/>
              <w:bCs/>
            </w:rPr>
            <w:instrText xml:space="preserve"> PAGE   \* MERGEFORMAT </w:instrText>
          </w:r>
          <w:r w:rsidRPr="00184697">
            <w:rPr>
              <w:b/>
              <w:bCs/>
            </w:rPr>
            <w:fldChar w:fldCharType="separate"/>
          </w:r>
          <w:r w:rsidRPr="00184697">
            <w:rPr>
              <w:b/>
              <w:bCs/>
            </w:rPr>
            <w:t>1</w:t>
          </w:r>
          <w:r w:rsidRPr="00184697">
            <w:rPr>
              <w:b/>
              <w:bCs/>
            </w:rPr>
            <w:fldChar w:fldCharType="end"/>
          </w:r>
        </w:p>
      </w:tc>
    </w:tr>
  </w:tbl>
  <w:p w14:paraId="3807D902" w14:textId="51B0B3DB" w:rsidR="00002DB7" w:rsidRPr="00002DB7" w:rsidRDefault="00002DB7" w:rsidP="007E756F">
    <w:pPr>
      <w:pStyle w:val="Footer"/>
      <w:tabs>
        <w:tab w:val="clear" w:pos="4513"/>
        <w:tab w:val="clear" w:pos="9026"/>
        <w:tab w:val="left" w:pos="1100"/>
      </w:tabs>
      <w:ind w:righ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39C24" w14:textId="77777777" w:rsidR="002E3487" w:rsidRDefault="002E3487" w:rsidP="00564821">
      <w:pPr>
        <w:spacing w:before="0" w:after="0" w:line="240" w:lineRule="auto"/>
      </w:pPr>
      <w:r>
        <w:separator/>
      </w:r>
    </w:p>
  </w:footnote>
  <w:footnote w:type="continuationSeparator" w:id="0">
    <w:p w14:paraId="4F4438BC" w14:textId="77777777" w:rsidR="002E3487" w:rsidRDefault="002E3487" w:rsidP="005648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F43BC" w14:textId="05CEC876" w:rsidR="00002DB7" w:rsidRDefault="00D04519" w:rsidP="00D04519">
    <w:pPr>
      <w:pStyle w:val="Documentcategory"/>
      <w:spacing w:before="200"/>
    </w:pPr>
    <w:r>
      <w:drawing>
        <wp:anchor distT="0" distB="0" distL="114300" distR="114300" simplePos="0" relativeHeight="251658240" behindDoc="1" locked="0" layoutInCell="1" allowOverlap="1" wp14:anchorId="0A57D1F1" wp14:editId="538BC183">
          <wp:simplePos x="0" y="0"/>
          <wp:positionH relativeFrom="page">
            <wp:posOffset>5979</wp:posOffset>
          </wp:positionH>
          <wp:positionV relativeFrom="paragraph">
            <wp:posOffset>-426085</wp:posOffset>
          </wp:positionV>
          <wp:extent cx="10668763" cy="962108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91"/>
                  <a:stretch/>
                </pic:blipFill>
                <pic:spPr bwMode="auto">
                  <a:xfrm>
                    <a:off x="0" y="0"/>
                    <a:ext cx="10668763" cy="962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Document category"/>
        <w:tag w:val="Document category"/>
        <w:id w:val="547967335"/>
        <w:lock w:val="sdtLocked"/>
        <w15:color w:val="FF00FF"/>
        <w:dropDownList>
          <w:listItem w:value="Select document category"/>
          <w:listItem w:displayText="Approval" w:value="Approval"/>
          <w:listItem w:displayText="Checklist" w:value="Checklist"/>
          <w:listItem w:displayText="College Standards" w:value="College Standards"/>
          <w:listItem w:displayText="College Submission" w:value="College Submission"/>
          <w:listItem w:displayText="Form" w:value="Form"/>
          <w:listItem w:displayText="Guidelines" w:value="Guidelines"/>
          <w:listItem w:displayText="Information" w:value="Information"/>
          <w:listItem w:displayText="Internal Audit Tool" w:value="Internal Audit Tool"/>
          <w:listItem w:displayText="Process" w:value="Process"/>
          <w:listItem w:displayText="Standard Operating Procedure" w:value="Standard Operating Procedure"/>
          <w:listItem w:displayText="Terms of Reference" w:value="Terms of Reference"/>
        </w:dropDownList>
      </w:sdtPr>
      <w:sdtContent>
        <w:r w:rsidR="00A06948">
          <w:t>Form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450E"/>
    <w:multiLevelType w:val="multilevel"/>
    <w:tmpl w:val="A31C1CA6"/>
    <w:numStyleLink w:val="NumberedList"/>
  </w:abstractNum>
  <w:abstractNum w:abstractNumId="1" w15:restartNumberingAfterBreak="0">
    <w:nsid w:val="079E5D80"/>
    <w:multiLevelType w:val="hybridMultilevel"/>
    <w:tmpl w:val="C21AF330"/>
    <w:lvl w:ilvl="0" w:tplc="B8344B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706D8"/>
    <w:multiLevelType w:val="multilevel"/>
    <w:tmpl w:val="A31C1CA6"/>
    <w:numStyleLink w:val="NumberedList"/>
  </w:abstractNum>
  <w:abstractNum w:abstractNumId="3" w15:restartNumberingAfterBreak="0">
    <w:nsid w:val="0BC65F85"/>
    <w:multiLevelType w:val="multilevel"/>
    <w:tmpl w:val="C66A6F6E"/>
    <w:numStyleLink w:val="BulletList"/>
  </w:abstractNum>
  <w:abstractNum w:abstractNumId="4" w15:restartNumberingAfterBreak="0">
    <w:nsid w:val="0CCA438D"/>
    <w:multiLevelType w:val="hybridMultilevel"/>
    <w:tmpl w:val="7BFCE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0742"/>
    <w:multiLevelType w:val="hybridMultilevel"/>
    <w:tmpl w:val="DCDEE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A7042"/>
    <w:multiLevelType w:val="hybridMultilevel"/>
    <w:tmpl w:val="D728D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021DE"/>
    <w:multiLevelType w:val="hybridMultilevel"/>
    <w:tmpl w:val="3DBA5F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D26BD"/>
    <w:multiLevelType w:val="multilevel"/>
    <w:tmpl w:val="C666D386"/>
    <w:numStyleLink w:val="Multilevellist"/>
  </w:abstractNum>
  <w:abstractNum w:abstractNumId="9" w15:restartNumberingAfterBreak="0">
    <w:nsid w:val="15C6715F"/>
    <w:multiLevelType w:val="hybridMultilevel"/>
    <w:tmpl w:val="6D7EF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347D4"/>
    <w:multiLevelType w:val="multilevel"/>
    <w:tmpl w:val="C66A6F6E"/>
    <w:numStyleLink w:val="BulletList"/>
  </w:abstractNum>
  <w:abstractNum w:abstractNumId="11" w15:restartNumberingAfterBreak="0">
    <w:nsid w:val="19760360"/>
    <w:multiLevelType w:val="multilevel"/>
    <w:tmpl w:val="C666D386"/>
    <w:numStyleLink w:val="Multilevellist"/>
  </w:abstractNum>
  <w:abstractNum w:abstractNumId="12" w15:restartNumberingAfterBreak="0">
    <w:nsid w:val="1DA33C6B"/>
    <w:multiLevelType w:val="hybridMultilevel"/>
    <w:tmpl w:val="265E5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45926"/>
    <w:multiLevelType w:val="hybridMultilevel"/>
    <w:tmpl w:val="C2B42B8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D39DD"/>
    <w:multiLevelType w:val="hybridMultilevel"/>
    <w:tmpl w:val="2E582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F66F1"/>
    <w:multiLevelType w:val="hybridMultilevel"/>
    <w:tmpl w:val="F272ABC0"/>
    <w:lvl w:ilvl="0" w:tplc="0C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275D4C4D"/>
    <w:multiLevelType w:val="hybridMultilevel"/>
    <w:tmpl w:val="D5CEC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05CDC"/>
    <w:multiLevelType w:val="hybridMultilevel"/>
    <w:tmpl w:val="E2EE880E"/>
    <w:lvl w:ilvl="0" w:tplc="BCB05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F5462"/>
    <w:multiLevelType w:val="hybridMultilevel"/>
    <w:tmpl w:val="E5C0B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B5EF3"/>
    <w:multiLevelType w:val="multilevel"/>
    <w:tmpl w:val="C66A6F6E"/>
    <w:numStyleLink w:val="BulletList"/>
  </w:abstractNum>
  <w:abstractNum w:abstractNumId="20" w15:restartNumberingAfterBreak="0">
    <w:nsid w:val="30B378C5"/>
    <w:multiLevelType w:val="hybridMultilevel"/>
    <w:tmpl w:val="1DDCD4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930A0"/>
    <w:multiLevelType w:val="hybridMultilevel"/>
    <w:tmpl w:val="68F01B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DE281B"/>
    <w:multiLevelType w:val="hybridMultilevel"/>
    <w:tmpl w:val="FFFFFFFF"/>
    <w:lvl w:ilvl="0" w:tplc="AAA62C5E">
      <w:start w:val="1"/>
      <w:numFmt w:val="decimal"/>
      <w:lvlText w:val="%1."/>
      <w:lvlJc w:val="left"/>
      <w:pPr>
        <w:ind w:left="720" w:hanging="360"/>
      </w:pPr>
    </w:lvl>
    <w:lvl w:ilvl="1" w:tplc="89506B6E">
      <w:start w:val="1"/>
      <w:numFmt w:val="lowerLetter"/>
      <w:lvlText w:val="%2."/>
      <w:lvlJc w:val="left"/>
      <w:pPr>
        <w:ind w:left="1440" w:hanging="360"/>
      </w:pPr>
    </w:lvl>
    <w:lvl w:ilvl="2" w:tplc="C54A4F5E">
      <w:start w:val="1"/>
      <w:numFmt w:val="lowerRoman"/>
      <w:lvlText w:val="%3."/>
      <w:lvlJc w:val="right"/>
      <w:pPr>
        <w:ind w:left="2160" w:hanging="180"/>
      </w:pPr>
    </w:lvl>
    <w:lvl w:ilvl="3" w:tplc="61B611AA">
      <w:start w:val="1"/>
      <w:numFmt w:val="decimal"/>
      <w:lvlText w:val="%4."/>
      <w:lvlJc w:val="left"/>
      <w:pPr>
        <w:ind w:left="2880" w:hanging="360"/>
      </w:pPr>
    </w:lvl>
    <w:lvl w:ilvl="4" w:tplc="E8B03C4E">
      <w:start w:val="1"/>
      <w:numFmt w:val="lowerLetter"/>
      <w:lvlText w:val="%5."/>
      <w:lvlJc w:val="left"/>
      <w:pPr>
        <w:ind w:left="3600" w:hanging="360"/>
      </w:pPr>
    </w:lvl>
    <w:lvl w:ilvl="5" w:tplc="CC2ADABE">
      <w:start w:val="1"/>
      <w:numFmt w:val="lowerRoman"/>
      <w:lvlText w:val="%6."/>
      <w:lvlJc w:val="right"/>
      <w:pPr>
        <w:ind w:left="4320" w:hanging="180"/>
      </w:pPr>
    </w:lvl>
    <w:lvl w:ilvl="6" w:tplc="30187D6E">
      <w:start w:val="1"/>
      <w:numFmt w:val="decimal"/>
      <w:lvlText w:val="%7."/>
      <w:lvlJc w:val="left"/>
      <w:pPr>
        <w:ind w:left="5040" w:hanging="360"/>
      </w:pPr>
    </w:lvl>
    <w:lvl w:ilvl="7" w:tplc="6EFC5718">
      <w:start w:val="1"/>
      <w:numFmt w:val="lowerLetter"/>
      <w:lvlText w:val="%8."/>
      <w:lvlJc w:val="left"/>
      <w:pPr>
        <w:ind w:left="5760" w:hanging="360"/>
      </w:pPr>
    </w:lvl>
    <w:lvl w:ilvl="8" w:tplc="B7FE30A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508AD"/>
    <w:multiLevelType w:val="hybridMultilevel"/>
    <w:tmpl w:val="03B46BF4"/>
    <w:lvl w:ilvl="0" w:tplc="0C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4" w15:restartNumberingAfterBreak="0">
    <w:nsid w:val="40943698"/>
    <w:multiLevelType w:val="hybridMultilevel"/>
    <w:tmpl w:val="3C46B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61CAF"/>
    <w:multiLevelType w:val="hybridMultilevel"/>
    <w:tmpl w:val="9A3EA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D5C7A"/>
    <w:multiLevelType w:val="multilevel"/>
    <w:tmpl w:val="C66A6F6E"/>
    <w:styleLink w:val="BulletList"/>
    <w:lvl w:ilvl="0">
      <w:start w:val="1"/>
      <w:numFmt w:val="bullet"/>
      <w:pStyle w:val="Bulletlist0"/>
      <w:lvlText w:val=""/>
      <w:lvlJc w:val="left"/>
      <w:pPr>
        <w:ind w:left="794" w:hanging="397"/>
      </w:pPr>
      <w:rPr>
        <w:rFonts w:ascii="Wingdings" w:hAnsi="Wingdings" w:hint="default"/>
        <w:color w:val="3D5629" w:themeColor="text2"/>
      </w:rPr>
    </w:lvl>
    <w:lvl w:ilvl="1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  <w:color w:val="3D5629" w:themeColor="text2"/>
      </w:rPr>
    </w:lvl>
    <w:lvl w:ilvl="2">
      <w:start w:val="1"/>
      <w:numFmt w:val="bullet"/>
      <w:lvlText w:val=""/>
      <w:lvlJc w:val="left"/>
      <w:pPr>
        <w:ind w:left="1588" w:hanging="397"/>
      </w:pPr>
      <w:rPr>
        <w:rFonts w:ascii="Wingdings" w:hAnsi="Wingdings" w:hint="default"/>
        <w:color w:val="3D5629" w:themeColor="text2"/>
      </w:rPr>
    </w:lvl>
    <w:lvl w:ilvl="3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  <w:color w:val="3D5629" w:themeColor="text2"/>
      </w:rPr>
    </w:lvl>
    <w:lvl w:ilvl="4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  <w:color w:val="3D5629" w:themeColor="text2"/>
      </w:rPr>
    </w:lvl>
    <w:lvl w:ilvl="5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  <w:color w:val="3D5629" w:themeColor="text2"/>
      </w:rPr>
    </w:lvl>
    <w:lvl w:ilvl="6">
      <w:start w:val="1"/>
      <w:numFmt w:val="bullet"/>
      <w:lvlText w:val=""/>
      <w:lvlJc w:val="left"/>
      <w:pPr>
        <w:ind w:left="3176" w:hanging="397"/>
      </w:pPr>
      <w:rPr>
        <w:rFonts w:ascii="Wingdings" w:hAnsi="Wingdings" w:hint="default"/>
        <w:color w:val="3D5629" w:themeColor="text2"/>
      </w:rPr>
    </w:lvl>
    <w:lvl w:ilvl="7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  <w:color w:val="3D5629" w:themeColor="text2"/>
      </w:rPr>
    </w:lvl>
    <w:lvl w:ilvl="8">
      <w:start w:val="1"/>
      <w:numFmt w:val="bullet"/>
      <w:lvlText w:val=""/>
      <w:lvlJc w:val="left"/>
      <w:pPr>
        <w:ind w:left="3970" w:hanging="397"/>
      </w:pPr>
      <w:rPr>
        <w:rFonts w:ascii="Wingdings" w:hAnsi="Wingdings" w:hint="default"/>
        <w:color w:val="3D5629" w:themeColor="text2"/>
      </w:rPr>
    </w:lvl>
  </w:abstractNum>
  <w:abstractNum w:abstractNumId="27" w15:restartNumberingAfterBreak="0">
    <w:nsid w:val="4CAB00EC"/>
    <w:multiLevelType w:val="hybridMultilevel"/>
    <w:tmpl w:val="354066C2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1515A98"/>
    <w:multiLevelType w:val="multilevel"/>
    <w:tmpl w:val="C666D386"/>
    <w:numStyleLink w:val="Multilevellist"/>
  </w:abstractNum>
  <w:abstractNum w:abstractNumId="29" w15:restartNumberingAfterBreak="0">
    <w:nsid w:val="54B60E6F"/>
    <w:multiLevelType w:val="hybridMultilevel"/>
    <w:tmpl w:val="CF7E9A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F4525E"/>
    <w:multiLevelType w:val="multilevel"/>
    <w:tmpl w:val="A31C1CA6"/>
    <w:numStyleLink w:val="NumberedList"/>
  </w:abstractNum>
  <w:abstractNum w:abstractNumId="31" w15:restartNumberingAfterBreak="0">
    <w:nsid w:val="556C656A"/>
    <w:multiLevelType w:val="multilevel"/>
    <w:tmpl w:val="A2E6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B83BFD"/>
    <w:multiLevelType w:val="hybridMultilevel"/>
    <w:tmpl w:val="33BAD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77BA4"/>
    <w:multiLevelType w:val="hybridMultilevel"/>
    <w:tmpl w:val="4E0A378C"/>
    <w:lvl w:ilvl="0" w:tplc="B5306E0A">
      <w:start w:val="1"/>
      <w:numFmt w:val="bullet"/>
      <w:pStyle w:val="Bullets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F7116BF"/>
    <w:multiLevelType w:val="multilevel"/>
    <w:tmpl w:val="C666D386"/>
    <w:styleLink w:val="Multilevellist"/>
    <w:lvl w:ilvl="0">
      <w:start w:val="1"/>
      <w:numFmt w:val="decimal"/>
      <w:pStyle w:val="Multilevellist0"/>
      <w:lvlText w:val="%1."/>
      <w:lvlJc w:val="left"/>
      <w:pPr>
        <w:ind w:left="119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decimal"/>
      <w:lvlText w:val="%1.%2"/>
      <w:lvlJc w:val="left"/>
      <w:pPr>
        <w:ind w:left="198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decimal"/>
      <w:lvlText w:val="%1.%2.%3"/>
      <w:lvlJc w:val="left"/>
      <w:pPr>
        <w:ind w:left="277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1.%2.%3.%4"/>
      <w:lvlJc w:val="left"/>
      <w:pPr>
        <w:ind w:left="3573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decimal"/>
      <w:lvlText w:val="%1.%2.%3.%4.%5"/>
      <w:lvlJc w:val="left"/>
      <w:pPr>
        <w:ind w:left="4367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decimal"/>
      <w:lvlText w:val="%1.%2.%3.%4.%5.%6"/>
      <w:lvlJc w:val="left"/>
      <w:pPr>
        <w:ind w:left="516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%1.%2.%3.%4.%5.%6.%7"/>
      <w:lvlJc w:val="left"/>
      <w:pPr>
        <w:ind w:left="595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decimal"/>
      <w:lvlText w:val="%1.%2.%3.%4.%5.%6.%8"/>
      <w:lvlJc w:val="left"/>
      <w:pPr>
        <w:ind w:left="674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decimal"/>
      <w:lvlText w:val="%1.%2.%3.%4.%5.%6.%9"/>
      <w:lvlJc w:val="left"/>
      <w:pPr>
        <w:ind w:left="7543" w:hanging="794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35" w15:restartNumberingAfterBreak="0">
    <w:nsid w:val="72BF5A6F"/>
    <w:multiLevelType w:val="multilevel"/>
    <w:tmpl w:val="52C8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C46655"/>
    <w:multiLevelType w:val="multilevel"/>
    <w:tmpl w:val="A31C1CA6"/>
    <w:styleLink w:val="NumberedList"/>
    <w:lvl w:ilvl="0">
      <w:start w:val="1"/>
      <w:numFmt w:val="decimal"/>
      <w:pStyle w:val="Numberedlist0"/>
      <w:lvlText w:val="%1."/>
      <w:lvlJc w:val="left"/>
      <w:pPr>
        <w:ind w:left="794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lowerLetter"/>
      <w:lvlText w:val="%2."/>
      <w:lvlJc w:val="left"/>
      <w:pPr>
        <w:ind w:left="1191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lowerRoman"/>
      <w:lvlText w:val="%3."/>
      <w:lvlJc w:val="left"/>
      <w:pPr>
        <w:ind w:left="1588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4)"/>
      <w:lvlJc w:val="left"/>
      <w:pPr>
        <w:ind w:left="1985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lowerLetter"/>
      <w:lvlText w:val="%5)"/>
      <w:lvlJc w:val="left"/>
      <w:pPr>
        <w:ind w:left="2382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lowerRoman"/>
      <w:lvlText w:val="%6)"/>
      <w:lvlJc w:val="left"/>
      <w:pPr>
        <w:ind w:left="2779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(%7)"/>
      <w:lvlJc w:val="left"/>
      <w:pPr>
        <w:ind w:left="3176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lowerLetter"/>
      <w:lvlText w:val="(%8)"/>
      <w:lvlJc w:val="left"/>
      <w:pPr>
        <w:ind w:left="3573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lowerRoman"/>
      <w:lvlText w:val="(%9)"/>
      <w:lvlJc w:val="left"/>
      <w:pPr>
        <w:ind w:left="3970" w:hanging="397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37" w15:restartNumberingAfterBreak="0">
    <w:nsid w:val="73DE56F5"/>
    <w:multiLevelType w:val="multilevel"/>
    <w:tmpl w:val="C666D386"/>
    <w:numStyleLink w:val="Multilevellist"/>
  </w:abstractNum>
  <w:abstractNum w:abstractNumId="38" w15:restartNumberingAfterBreak="0">
    <w:nsid w:val="73EF6A57"/>
    <w:multiLevelType w:val="hybridMultilevel"/>
    <w:tmpl w:val="36D29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62DD5"/>
    <w:multiLevelType w:val="hybridMultilevel"/>
    <w:tmpl w:val="E7A67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90617">
    <w:abstractNumId w:val="16"/>
  </w:num>
  <w:num w:numId="2" w16cid:durableId="2114744244">
    <w:abstractNumId w:val="26"/>
  </w:num>
  <w:num w:numId="3" w16cid:durableId="1636183477">
    <w:abstractNumId w:val="19"/>
  </w:num>
  <w:num w:numId="4" w16cid:durableId="561447609">
    <w:abstractNumId w:val="10"/>
  </w:num>
  <w:num w:numId="5" w16cid:durableId="1829638738">
    <w:abstractNumId w:val="36"/>
  </w:num>
  <w:num w:numId="6" w16cid:durableId="375399147">
    <w:abstractNumId w:val="30"/>
  </w:num>
  <w:num w:numId="7" w16cid:durableId="761678892">
    <w:abstractNumId w:val="0"/>
  </w:num>
  <w:num w:numId="8" w16cid:durableId="11302022">
    <w:abstractNumId w:val="20"/>
  </w:num>
  <w:num w:numId="9" w16cid:durableId="950280611">
    <w:abstractNumId w:val="7"/>
  </w:num>
  <w:num w:numId="10" w16cid:durableId="802575496">
    <w:abstractNumId w:val="34"/>
  </w:num>
  <w:num w:numId="11" w16cid:durableId="177935611">
    <w:abstractNumId w:val="11"/>
  </w:num>
  <w:num w:numId="12" w16cid:durableId="1381440547">
    <w:abstractNumId w:val="8"/>
  </w:num>
  <w:num w:numId="13" w16cid:durableId="1797794835">
    <w:abstractNumId w:val="3"/>
  </w:num>
  <w:num w:numId="14" w16cid:durableId="1755783423">
    <w:abstractNumId w:val="2"/>
  </w:num>
  <w:num w:numId="15" w16cid:durableId="819468417">
    <w:abstractNumId w:val="28"/>
  </w:num>
  <w:num w:numId="16" w16cid:durableId="1584728640">
    <w:abstractNumId w:val="37"/>
  </w:num>
  <w:num w:numId="17" w16cid:durableId="431972650">
    <w:abstractNumId w:val="17"/>
  </w:num>
  <w:num w:numId="18" w16cid:durableId="1547259783">
    <w:abstractNumId w:val="4"/>
  </w:num>
  <w:num w:numId="19" w16cid:durableId="1009719668">
    <w:abstractNumId w:val="33"/>
  </w:num>
  <w:num w:numId="20" w16cid:durableId="659580977">
    <w:abstractNumId w:val="15"/>
  </w:num>
  <w:num w:numId="21" w16cid:durableId="1783962443">
    <w:abstractNumId w:val="5"/>
  </w:num>
  <w:num w:numId="22" w16cid:durableId="1109088398">
    <w:abstractNumId w:val="13"/>
  </w:num>
  <w:num w:numId="23" w16cid:durableId="2068338790">
    <w:abstractNumId w:val="18"/>
  </w:num>
  <w:num w:numId="24" w16cid:durableId="299969204">
    <w:abstractNumId w:val="23"/>
  </w:num>
  <w:num w:numId="25" w16cid:durableId="30309716">
    <w:abstractNumId w:val="38"/>
  </w:num>
  <w:num w:numId="26" w16cid:durableId="1642156871">
    <w:abstractNumId w:val="25"/>
  </w:num>
  <w:num w:numId="27" w16cid:durableId="137723813">
    <w:abstractNumId w:val="24"/>
  </w:num>
  <w:num w:numId="28" w16cid:durableId="764571022">
    <w:abstractNumId w:val="6"/>
  </w:num>
  <w:num w:numId="29" w16cid:durableId="818691154">
    <w:abstractNumId w:val="9"/>
  </w:num>
  <w:num w:numId="30" w16cid:durableId="1634212466">
    <w:abstractNumId w:val="14"/>
  </w:num>
  <w:num w:numId="31" w16cid:durableId="1177233234">
    <w:abstractNumId w:val="12"/>
  </w:num>
  <w:num w:numId="32" w16cid:durableId="511527172">
    <w:abstractNumId w:val="32"/>
  </w:num>
  <w:num w:numId="33" w16cid:durableId="1409113774">
    <w:abstractNumId w:val="39"/>
  </w:num>
  <w:num w:numId="34" w16cid:durableId="2029912606">
    <w:abstractNumId w:val="1"/>
  </w:num>
  <w:num w:numId="35" w16cid:durableId="1973902126">
    <w:abstractNumId w:val="21"/>
  </w:num>
  <w:num w:numId="36" w16cid:durableId="1171136657">
    <w:abstractNumId w:val="22"/>
  </w:num>
  <w:num w:numId="37" w16cid:durableId="559631954">
    <w:abstractNumId w:val="29"/>
  </w:num>
  <w:num w:numId="38" w16cid:durableId="1929923624">
    <w:abstractNumId w:val="35"/>
  </w:num>
  <w:num w:numId="39" w16cid:durableId="1869635594">
    <w:abstractNumId w:val="31"/>
  </w:num>
  <w:num w:numId="40" w16cid:durableId="32008707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48"/>
    <w:rsid w:val="00002DB7"/>
    <w:rsid w:val="000049C6"/>
    <w:rsid w:val="00021BD6"/>
    <w:rsid w:val="00093E74"/>
    <w:rsid w:val="00137912"/>
    <w:rsid w:val="00171D0A"/>
    <w:rsid w:val="00184697"/>
    <w:rsid w:val="0020391E"/>
    <w:rsid w:val="002124E3"/>
    <w:rsid w:val="00274A70"/>
    <w:rsid w:val="00281DEA"/>
    <w:rsid w:val="002E3487"/>
    <w:rsid w:val="003F0F6A"/>
    <w:rsid w:val="004D64F9"/>
    <w:rsid w:val="00500225"/>
    <w:rsid w:val="0050744E"/>
    <w:rsid w:val="00507D5E"/>
    <w:rsid w:val="0055075C"/>
    <w:rsid w:val="00564821"/>
    <w:rsid w:val="005B1DA1"/>
    <w:rsid w:val="00602B33"/>
    <w:rsid w:val="0061451B"/>
    <w:rsid w:val="006D2961"/>
    <w:rsid w:val="00721143"/>
    <w:rsid w:val="00776A7F"/>
    <w:rsid w:val="007A221A"/>
    <w:rsid w:val="007E756F"/>
    <w:rsid w:val="00821C49"/>
    <w:rsid w:val="008221BA"/>
    <w:rsid w:val="008853A2"/>
    <w:rsid w:val="008B289E"/>
    <w:rsid w:val="008F4222"/>
    <w:rsid w:val="008F5BD2"/>
    <w:rsid w:val="00925399"/>
    <w:rsid w:val="0095308F"/>
    <w:rsid w:val="009569D0"/>
    <w:rsid w:val="009967CE"/>
    <w:rsid w:val="009B70B7"/>
    <w:rsid w:val="009D6556"/>
    <w:rsid w:val="009F6162"/>
    <w:rsid w:val="00A05CFA"/>
    <w:rsid w:val="00A06948"/>
    <w:rsid w:val="00A34B06"/>
    <w:rsid w:val="00A55CC6"/>
    <w:rsid w:val="00A82012"/>
    <w:rsid w:val="00AB2026"/>
    <w:rsid w:val="00AF53B8"/>
    <w:rsid w:val="00B15476"/>
    <w:rsid w:val="00B311E3"/>
    <w:rsid w:val="00B341DF"/>
    <w:rsid w:val="00B4100A"/>
    <w:rsid w:val="00B55416"/>
    <w:rsid w:val="00B6292D"/>
    <w:rsid w:val="00BB200E"/>
    <w:rsid w:val="00BF420F"/>
    <w:rsid w:val="00C378B2"/>
    <w:rsid w:val="00C65E6A"/>
    <w:rsid w:val="00CB1873"/>
    <w:rsid w:val="00CB33E3"/>
    <w:rsid w:val="00D02E74"/>
    <w:rsid w:val="00D04519"/>
    <w:rsid w:val="00D35987"/>
    <w:rsid w:val="00DA471C"/>
    <w:rsid w:val="00DC23A1"/>
    <w:rsid w:val="00E12888"/>
    <w:rsid w:val="00E37C90"/>
    <w:rsid w:val="00F07B35"/>
    <w:rsid w:val="00F15FE8"/>
    <w:rsid w:val="00F16850"/>
    <w:rsid w:val="00F341A3"/>
    <w:rsid w:val="00F42943"/>
    <w:rsid w:val="00F70C02"/>
    <w:rsid w:val="00FE7A4A"/>
    <w:rsid w:val="00FF7FAC"/>
    <w:rsid w:val="05F21405"/>
    <w:rsid w:val="12ED2B37"/>
    <w:rsid w:val="15C8A35B"/>
    <w:rsid w:val="1FED25F9"/>
    <w:rsid w:val="20DDCF62"/>
    <w:rsid w:val="260CE04F"/>
    <w:rsid w:val="262D1D64"/>
    <w:rsid w:val="291D2CC5"/>
    <w:rsid w:val="2E7E8A6B"/>
    <w:rsid w:val="34460F35"/>
    <w:rsid w:val="44184563"/>
    <w:rsid w:val="5868A866"/>
    <w:rsid w:val="6F5FC606"/>
    <w:rsid w:val="750F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0166C"/>
  <w15:chartTrackingRefBased/>
  <w15:docId w15:val="{8AC36907-8524-4C05-851F-6057E5B9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2D"/>
    <w:pPr>
      <w:spacing w:before="120" w:after="120" w:line="30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2888"/>
    <w:pPr>
      <w:keepNext/>
      <w:keepLines/>
      <w:suppressAutoHyphens/>
      <w:spacing w:before="920"/>
      <w:outlineLvl w:val="0"/>
    </w:pPr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416"/>
    <w:pPr>
      <w:keepNext/>
      <w:keepLines/>
      <w:suppressAutoHyphens/>
      <w:spacing w:before="460"/>
      <w:outlineLvl w:val="1"/>
    </w:pPr>
    <w:rPr>
      <w:rFonts w:eastAsiaTheme="majorEastAsia" w:cstheme="majorBidi"/>
      <w:b/>
      <w:color w:val="3D5629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222"/>
    <w:pPr>
      <w:keepNext/>
      <w:keepLines/>
      <w:suppressAutoHyphens/>
      <w:spacing w:before="240" w:after="6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55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D562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821"/>
  </w:style>
  <w:style w:type="paragraph" w:styleId="Footer">
    <w:name w:val="footer"/>
    <w:basedOn w:val="Normal"/>
    <w:link w:val="FooterChar"/>
    <w:uiPriority w:val="99"/>
    <w:unhideWhenUsed/>
    <w:rsid w:val="009967CE"/>
    <w:pPr>
      <w:tabs>
        <w:tab w:val="center" w:pos="4513"/>
        <w:tab w:val="right" w:pos="9026"/>
      </w:tabs>
      <w:spacing w:after="0" w:line="240" w:lineRule="auto"/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9967CE"/>
    <w:rPr>
      <w:color w:val="7F7F7F" w:themeColor="text1" w:themeTint="80"/>
      <w:sz w:val="18"/>
    </w:rPr>
  </w:style>
  <w:style w:type="paragraph" w:styleId="Title">
    <w:name w:val="Title"/>
    <w:basedOn w:val="Normal"/>
    <w:next w:val="Normal"/>
    <w:link w:val="TitleChar"/>
    <w:uiPriority w:val="11"/>
    <w:qFormat/>
    <w:rsid w:val="00FE7A4A"/>
    <w:pPr>
      <w:keepNext/>
      <w:keepLines/>
      <w:pageBreakBefore/>
      <w:suppressAutoHyphens/>
      <w:spacing w:line="240" w:lineRule="auto"/>
      <w:contextualSpacing/>
    </w:pPr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1"/>
    <w:rsid w:val="00FE7A4A"/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styleId="Strong">
    <w:name w:val="Strong"/>
    <w:basedOn w:val="DefaultParagraphFont"/>
    <w:uiPriority w:val="22"/>
    <w:qFormat/>
    <w:rsid w:val="00564821"/>
    <w:rPr>
      <w:b/>
      <w:bCs/>
    </w:rPr>
  </w:style>
  <w:style w:type="character" w:styleId="Emphasis">
    <w:name w:val="Emphasis"/>
    <w:basedOn w:val="DefaultParagraphFont"/>
    <w:uiPriority w:val="20"/>
    <w:qFormat/>
    <w:rsid w:val="00564821"/>
    <w:rPr>
      <w:i/>
      <w:iCs/>
    </w:rPr>
  </w:style>
  <w:style w:type="paragraph" w:styleId="Subtitle">
    <w:name w:val="Subtitle"/>
    <w:basedOn w:val="Normal"/>
    <w:next w:val="Normal"/>
    <w:link w:val="SubtitleChar"/>
    <w:uiPriority w:val="12"/>
    <w:qFormat/>
    <w:rsid w:val="000049C6"/>
    <w:pPr>
      <w:keepNext/>
      <w:keepLines/>
      <w:numPr>
        <w:ilvl w:val="1"/>
      </w:numPr>
      <w:suppressAutoHyphens/>
    </w:pPr>
    <w:rPr>
      <w:rFonts w:eastAsiaTheme="minorEastAsia"/>
      <w:caps/>
      <w:color w:val="778969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2"/>
    <w:rsid w:val="000049C6"/>
    <w:rPr>
      <w:rFonts w:eastAsiaTheme="minorEastAsia"/>
      <w:caps/>
      <w:color w:val="778969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2888"/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5416"/>
    <w:rPr>
      <w:rFonts w:eastAsiaTheme="majorEastAsia" w:cstheme="majorBidi"/>
      <w:b/>
      <w:color w:val="3D5629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222"/>
    <w:rPr>
      <w:rFonts w:eastAsiaTheme="majorEastAsia" w:cstheme="majorBidi"/>
      <w:b/>
      <w:color w:val="000000" w:themeColor="text1"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416"/>
    <w:rPr>
      <w:rFonts w:asciiTheme="majorHAnsi" w:eastAsiaTheme="majorEastAsia" w:hAnsiTheme="majorHAnsi" w:cstheme="majorBidi"/>
      <w:i/>
      <w:iCs/>
      <w:color w:val="3D5629" w:themeColor="text2"/>
      <w:sz w:val="18"/>
    </w:rPr>
  </w:style>
  <w:style w:type="paragraph" w:styleId="NoSpacing">
    <w:name w:val="No Spacing"/>
    <w:uiPriority w:val="1"/>
    <w:qFormat/>
    <w:rsid w:val="00E12888"/>
    <w:pPr>
      <w:spacing w:after="0" w:line="300" w:lineRule="auto"/>
    </w:pPr>
    <w:rPr>
      <w:sz w:val="18"/>
    </w:rPr>
  </w:style>
  <w:style w:type="paragraph" w:customStyle="1" w:styleId="Bodycopy">
    <w:name w:val="Body copy"/>
    <w:basedOn w:val="Normal"/>
    <w:uiPriority w:val="99"/>
    <w:rsid w:val="00002DB7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Libre Franklin" w:hAnsi="Libre Franklin" w:cs="Libre Franklin"/>
      <w:color w:val="000000"/>
      <w:szCs w:val="18"/>
      <w:lang w:val="en-US"/>
    </w:rPr>
  </w:style>
  <w:style w:type="table" w:styleId="TableGrid">
    <w:name w:val="Table Grid"/>
    <w:basedOn w:val="TableNormal"/>
    <w:uiPriority w:val="59"/>
    <w:rsid w:val="00002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967C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776A7F"/>
    <w:pPr>
      <w:spacing w:before="60" w:after="60"/>
      <w:ind w:left="720"/>
    </w:pPr>
  </w:style>
  <w:style w:type="numbering" w:customStyle="1" w:styleId="BulletList">
    <w:name w:val="Bullet List"/>
    <w:uiPriority w:val="99"/>
    <w:rsid w:val="0055075C"/>
    <w:pPr>
      <w:numPr>
        <w:numId w:val="2"/>
      </w:numPr>
    </w:pPr>
  </w:style>
  <w:style w:type="numbering" w:customStyle="1" w:styleId="NumberedList">
    <w:name w:val="Numbered List"/>
    <w:uiPriority w:val="99"/>
    <w:rsid w:val="00171D0A"/>
    <w:pPr>
      <w:numPr>
        <w:numId w:val="5"/>
      </w:numPr>
    </w:pPr>
  </w:style>
  <w:style w:type="numbering" w:customStyle="1" w:styleId="Multilevellist">
    <w:name w:val="Multilevel list"/>
    <w:uiPriority w:val="99"/>
    <w:rsid w:val="00184697"/>
    <w:pPr>
      <w:numPr>
        <w:numId w:val="10"/>
      </w:numPr>
    </w:pPr>
  </w:style>
  <w:style w:type="paragraph" w:customStyle="1" w:styleId="Bulletlist0">
    <w:name w:val="Bullet list"/>
    <w:basedOn w:val="ListParagraph"/>
    <w:uiPriority w:val="10"/>
    <w:qFormat/>
    <w:rsid w:val="00AB2026"/>
    <w:pPr>
      <w:numPr>
        <w:numId w:val="13"/>
      </w:numPr>
    </w:pPr>
  </w:style>
  <w:style w:type="paragraph" w:customStyle="1" w:styleId="Numberedlist0">
    <w:name w:val="Numbered list"/>
    <w:basedOn w:val="ListParagraph"/>
    <w:uiPriority w:val="10"/>
    <w:qFormat/>
    <w:rsid w:val="00776A7F"/>
    <w:pPr>
      <w:numPr>
        <w:numId w:val="14"/>
      </w:numPr>
    </w:pPr>
  </w:style>
  <w:style w:type="paragraph" w:customStyle="1" w:styleId="Multilevellist0">
    <w:name w:val="Multi level list"/>
    <w:basedOn w:val="ListParagraph"/>
    <w:uiPriority w:val="10"/>
    <w:qFormat/>
    <w:rsid w:val="00184697"/>
    <w:pPr>
      <w:numPr>
        <w:numId w:val="16"/>
      </w:numPr>
    </w:pPr>
  </w:style>
  <w:style w:type="table" w:customStyle="1" w:styleId="ACRRMbasictable">
    <w:name w:val="ACRRM basic table"/>
    <w:basedOn w:val="TableNormal"/>
    <w:uiPriority w:val="99"/>
    <w:rsid w:val="00F42943"/>
    <w:pPr>
      <w:spacing w:after="0" w:line="240" w:lineRule="auto"/>
    </w:pPr>
    <w:tblPr>
      <w:tblStyleRowBandSize w:val="1"/>
      <w:tblStyleColBandSize w:val="1"/>
      <w:tblBorders>
        <w:insideH w:val="single" w:sz="4" w:space="0" w:color="3D5629" w:themeColor="text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F0EFDF" w:themeColor="background2"/>
      </w:rPr>
      <w:tblPr/>
      <w:tcPr>
        <w:shd w:val="clear" w:color="auto" w:fill="3D5629" w:themeFill="text2"/>
      </w:tcPr>
    </w:tblStylePr>
    <w:tblStylePr w:type="lastRow">
      <w:rPr>
        <w:rFonts w:asciiTheme="minorHAnsi" w:hAnsiTheme="minorHAnsi"/>
        <w:b/>
        <w:i w:val="0"/>
      </w:rPr>
      <w:tblPr/>
      <w:tcPr>
        <w:tcBorders>
          <w:top w:val="thickThinSmallGap" w:sz="24" w:space="0" w:color="3D5629" w:themeColor="text2"/>
        </w:tcBorders>
        <w:shd w:val="clear" w:color="auto" w:fill="auto"/>
      </w:tcPr>
    </w:tblStylePr>
    <w:tblStylePr w:type="firstCol">
      <w:rPr>
        <w:rFonts w:asciiTheme="minorHAnsi" w:hAnsiTheme="minorHAnsi"/>
        <w:b/>
        <w:i w:val="0"/>
        <w:color w:val="auto"/>
      </w:rPr>
      <w:tblPr/>
      <w:tcPr>
        <w:shd w:val="clear" w:color="auto" w:fill="F0EFDF" w:themeFill="background2"/>
      </w:tcPr>
    </w:tblStylePr>
    <w:tblStylePr w:type="band2Vert">
      <w:tblPr/>
      <w:tcPr>
        <w:shd w:val="clear" w:color="auto" w:fill="F8F7E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8F7EF"/>
      </w:tcPr>
    </w:tblStylePr>
  </w:style>
  <w:style w:type="paragraph" w:customStyle="1" w:styleId="Featuretext">
    <w:name w:val="Feature text"/>
    <w:basedOn w:val="Normal"/>
    <w:uiPriority w:val="10"/>
    <w:qFormat/>
    <w:rsid w:val="00AF53B8"/>
    <w:pPr>
      <w:spacing w:before="480" w:after="720"/>
      <w:ind w:right="1246"/>
    </w:pPr>
    <w:rPr>
      <w:color w:val="3D5629" w:themeColor="text2"/>
      <w:sz w:val="24"/>
      <w:szCs w:val="32"/>
    </w:rPr>
  </w:style>
  <w:style w:type="paragraph" w:customStyle="1" w:styleId="Documentcategory">
    <w:name w:val="Document category"/>
    <w:basedOn w:val="Subtitle"/>
    <w:qFormat/>
    <w:rsid w:val="00D04519"/>
    <w:rPr>
      <w:b/>
      <w:noProof/>
      <w:color w:val="F0EFDF" w:themeColor="background2"/>
    </w:rPr>
  </w:style>
  <w:style w:type="paragraph" w:customStyle="1" w:styleId="BasicParagraph">
    <w:name w:val="[Basic Paragraph]"/>
    <w:basedOn w:val="Normal"/>
    <w:uiPriority w:val="99"/>
    <w:rsid w:val="00184697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useo Sans 500" w:hAnsi="Museo Sans 500" w:cs="Museo Sans 500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069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069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6948"/>
    <w:rPr>
      <w:color w:val="C2561E" w:themeColor="followedHyperlink"/>
      <w:u w:val="single"/>
    </w:rPr>
  </w:style>
  <w:style w:type="paragraph" w:customStyle="1" w:styleId="Bullets">
    <w:name w:val="Bullets"/>
    <w:basedOn w:val="BodyText"/>
    <w:link w:val="BulletsChar"/>
    <w:qFormat/>
    <w:rsid w:val="00A06948"/>
    <w:pPr>
      <w:numPr>
        <w:numId w:val="19"/>
      </w:numPr>
      <w:autoSpaceDE w:val="0"/>
      <w:autoSpaceDN w:val="0"/>
      <w:spacing w:line="240" w:lineRule="auto"/>
      <w:ind w:left="780"/>
      <w:jc w:val="both"/>
    </w:pPr>
    <w:rPr>
      <w:rFonts w:ascii="Arial" w:eastAsia="Times New Roman" w:hAnsi="Arial" w:cs="Times New Roman"/>
      <w:sz w:val="18"/>
    </w:rPr>
  </w:style>
  <w:style w:type="character" w:customStyle="1" w:styleId="BulletsChar">
    <w:name w:val="Bullets Char"/>
    <w:basedOn w:val="BodyTextChar"/>
    <w:link w:val="Bullets"/>
    <w:rsid w:val="00A06948"/>
    <w:rPr>
      <w:rFonts w:ascii="Arial" w:eastAsia="Times New Roman" w:hAnsi="Arial" w:cs="Times New Roman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06948"/>
    <w:rPr>
      <w:sz w:val="18"/>
    </w:rPr>
  </w:style>
  <w:style w:type="character" w:styleId="SubtleEmphasis">
    <w:name w:val="Subtle Emphasis"/>
    <w:basedOn w:val="DefaultParagraphFont"/>
    <w:uiPriority w:val="19"/>
    <w:qFormat/>
    <w:rsid w:val="00A06948"/>
    <w:rPr>
      <w:rFonts w:asciiTheme="minorHAnsi" w:hAnsiTheme="minorHAnsi"/>
      <w:i/>
      <w:iCs/>
      <w:color w:val="FFFFFF" w:themeColor="background1"/>
      <w:sz w:val="22"/>
    </w:rPr>
  </w:style>
  <w:style w:type="table" w:customStyle="1" w:styleId="TableGrid1">
    <w:name w:val="Table Grid1"/>
    <w:basedOn w:val="TableNormal"/>
    <w:next w:val="TableGrid"/>
    <w:uiPriority w:val="59"/>
    <w:rsid w:val="00A06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06948"/>
    <w:pPr>
      <w:spacing w:before="0" w:line="259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6948"/>
  </w:style>
  <w:style w:type="paragraph" w:styleId="BalloonText">
    <w:name w:val="Balloon Text"/>
    <w:basedOn w:val="Normal"/>
    <w:link w:val="BalloonTextChar"/>
    <w:uiPriority w:val="99"/>
    <w:semiHidden/>
    <w:unhideWhenUsed/>
    <w:rsid w:val="00A06948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4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B70B7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raining.sa@acrrm.org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Training.qld@acrrm.org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Training.wa@acrrm.org.a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aining.nt@acrrm.org.au" TargetMode="External"/><Relationship Id="rId5" Type="http://schemas.openxmlformats.org/officeDocument/2006/relationships/styles" Target="styles.xml"/><Relationship Id="rId15" Type="http://schemas.openxmlformats.org/officeDocument/2006/relationships/hyperlink" Target="mailto:Training.vic@acrrm.org.au" TargetMode="External"/><Relationship Id="rId10" Type="http://schemas.openxmlformats.org/officeDocument/2006/relationships/hyperlink" Target="mailto:Training.nswact@acrrm.org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raining.tas@acrrm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romero\AppData\Local\Packages\microsoft.windowscommunicationsapps_8wekyb3d8bbwe\LocalState\Files\S0\3\Attachments\ACRRM%20document%20with%20header%5b96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C01FB8ECB04EA0A6DE5DBF2EC15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6E1D7-7522-4556-81D3-533C47F5DBF7}"/>
      </w:docPartPr>
      <w:docPartBody>
        <w:p w:rsidR="00E6022F" w:rsidRDefault="00893C69" w:rsidP="00893C69">
          <w:pPr>
            <w:pStyle w:val="7CC01FB8ECB04EA0A6DE5DBF2EC1563D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2F915653608A45C0B277BCC518469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29E0-BEFA-4938-80DD-B34FC72B0675}"/>
      </w:docPartPr>
      <w:docPartBody>
        <w:p w:rsidR="00E6022F" w:rsidRDefault="00893C69" w:rsidP="00893C69">
          <w:pPr>
            <w:pStyle w:val="2F915653608A45C0B277BCC518469D0B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E9300C8A74E1B973FACFFDCCE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504F-2922-443C-918F-E775E8EC4E80}"/>
      </w:docPartPr>
      <w:docPartBody>
        <w:p w:rsidR="00E6022F" w:rsidRDefault="00893C69" w:rsidP="00893C69">
          <w:pPr>
            <w:pStyle w:val="D75E9300C8A74E1B973FACFFDCCED3B1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E7BCB948BB6844C9ABCF55D9C4D5A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541D4-B3B8-4EEE-84CD-14F9E13A4AF1}"/>
      </w:docPartPr>
      <w:docPartBody>
        <w:p w:rsidR="00E6022F" w:rsidRDefault="00893C69" w:rsidP="00893C69">
          <w:pPr>
            <w:pStyle w:val="E7BCB948BB6844C9ABCF55D9C4D5A3D2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0529A1B2E48A5B559F29C05601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71594-D5F9-4B18-A560-0D1D4E81C9E6}"/>
      </w:docPartPr>
      <w:docPartBody>
        <w:p w:rsidR="00E6022F" w:rsidRDefault="00893C69" w:rsidP="00893C69">
          <w:pPr>
            <w:pStyle w:val="0E20529A1B2E48A5B559F29C05601E84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C9F21ABE151B4BEF9DBD8D9C5590D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541C4-65E3-4C9A-941B-44ED8D8B7F23}"/>
      </w:docPartPr>
      <w:docPartBody>
        <w:p w:rsidR="00E6022F" w:rsidRDefault="00893C69" w:rsidP="00893C69">
          <w:pPr>
            <w:pStyle w:val="C9F21ABE151B4BEF9DBD8D9C5590DF4F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AB832C558D43D58B756120A21C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D5B73-0F45-47F3-90F1-DAA36038D293}"/>
      </w:docPartPr>
      <w:docPartBody>
        <w:p w:rsidR="00E6022F" w:rsidRDefault="00893C69" w:rsidP="00893C69">
          <w:pPr>
            <w:pStyle w:val="6BAB832C558D43D58B756120A21C2F70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FC59728FFD33453FA5814C551A8DE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F2817-852E-4845-8590-5F891184BC91}"/>
      </w:docPartPr>
      <w:docPartBody>
        <w:p w:rsidR="00E6022F" w:rsidRDefault="00893C69" w:rsidP="00893C69">
          <w:pPr>
            <w:pStyle w:val="FC59728FFD33453FA5814C551A8DE264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E70BB-8421-4AF7-AD1B-C7ECB41FBBC2}"/>
      </w:docPartPr>
      <w:docPartBody>
        <w:p w:rsidR="006E0AE2" w:rsidRDefault="00E6022F"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D09DB-09D5-4578-96CB-4E11FD31E6C0}"/>
      </w:docPartPr>
      <w:docPartBody>
        <w:p w:rsidR="006E0AE2" w:rsidRDefault="00E6022F"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546B8715A4A26BC5434D30ED42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D9D79-4293-42A1-A5BD-3749470350AB}"/>
      </w:docPartPr>
      <w:docPartBody>
        <w:p w:rsidR="006E0AE2" w:rsidRDefault="00E6022F" w:rsidP="00E6022F">
          <w:pPr>
            <w:pStyle w:val="98F546B8715A4A26BC5434D30ED424D0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6DE75D76BE4D49A64FDD7FDA6D4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58D3-64E4-42A0-ADA7-9FA7172F10DD}"/>
      </w:docPartPr>
      <w:docPartBody>
        <w:p w:rsidR="006E0AE2" w:rsidRDefault="00E6022F" w:rsidP="00E6022F">
          <w:pPr>
            <w:pStyle w:val="DE6DE75D76BE4D49A64FDD7FDA6D416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4D005670E4173AEEBB17D12635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1F909-6B7B-4BF4-9DDC-120C746D35DF}"/>
      </w:docPartPr>
      <w:docPartBody>
        <w:p w:rsidR="006E0AE2" w:rsidRDefault="00E6022F" w:rsidP="00E6022F">
          <w:pPr>
            <w:pStyle w:val="0944D005670E4173AEEBB17D12635F4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5C53585624FC285F9F989D8996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51B1-EA64-48D2-8B1B-F62A005A7DEF}"/>
      </w:docPartPr>
      <w:docPartBody>
        <w:p w:rsidR="006E0AE2" w:rsidRDefault="00E6022F" w:rsidP="00E6022F">
          <w:pPr>
            <w:pStyle w:val="FC75C53585624FC285F9F989D8996FA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EE0123A5A455A8A9E055DDA6BD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29DB1-83CC-4794-AA55-D41C3411FFCF}"/>
      </w:docPartPr>
      <w:docPartBody>
        <w:p w:rsidR="006E0AE2" w:rsidRDefault="00E6022F" w:rsidP="00E6022F">
          <w:pPr>
            <w:pStyle w:val="C41EE0123A5A455A8A9E055DDA6BDC4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4F52D5A414AD0B1A92A97B546D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D740-F641-49FE-AC9A-AD8B8E7B43F7}"/>
      </w:docPartPr>
      <w:docPartBody>
        <w:p w:rsidR="006E0AE2" w:rsidRDefault="00E6022F" w:rsidP="00E6022F">
          <w:pPr>
            <w:pStyle w:val="0594F52D5A414AD0B1A92A97B546DA5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C0C3B57394CBA8E4275E5C4CC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02910-465D-4F16-9E95-AACE4A326911}"/>
      </w:docPartPr>
      <w:docPartBody>
        <w:p w:rsidR="006E0AE2" w:rsidRDefault="00E6022F" w:rsidP="00E6022F">
          <w:pPr>
            <w:pStyle w:val="8DFC0C3B57394CBA8E4275E5C4CCB70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212B75D474C5081CFCBB204CB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C118D-335A-4020-BD2C-BC9E636D3D71}"/>
      </w:docPartPr>
      <w:docPartBody>
        <w:p w:rsidR="006E0AE2" w:rsidRDefault="00E6022F" w:rsidP="00E6022F">
          <w:pPr>
            <w:pStyle w:val="9E8212B75D474C5081CFCBB204CBDA3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D4713CF7B485BB9BA7CBA64E8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96CA6-6A39-42E7-A6E7-0946BE007B4B}"/>
      </w:docPartPr>
      <w:docPartBody>
        <w:p w:rsidR="006E0AE2" w:rsidRDefault="00E6022F" w:rsidP="00E6022F">
          <w:pPr>
            <w:pStyle w:val="4D1D4713CF7B485BB9BA7CBA64E8DE1C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3BF885565C4C85B6CEDC6A97C9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48A7C-FE48-4719-A09B-5883BAA069E1}"/>
      </w:docPartPr>
      <w:docPartBody>
        <w:p w:rsidR="006E0AE2" w:rsidRDefault="00E6022F" w:rsidP="00E6022F">
          <w:pPr>
            <w:pStyle w:val="723BF885565C4C85B6CEDC6A97C9BBB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D68C4CD75459197E4C2C87E845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0163-F852-45B6-8541-3972C264BBDA}"/>
      </w:docPartPr>
      <w:docPartBody>
        <w:p w:rsidR="006E0AE2" w:rsidRDefault="00E6022F" w:rsidP="00E6022F">
          <w:pPr>
            <w:pStyle w:val="B98D68C4CD75459197E4C2C87E84510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7622959CC94A52B38171550C9AC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7A4EC-95E7-4F16-B74C-E15FA6BDC362}"/>
      </w:docPartPr>
      <w:docPartBody>
        <w:p w:rsidR="006E0AE2" w:rsidRDefault="00E6022F" w:rsidP="00E6022F">
          <w:pPr>
            <w:pStyle w:val="C47622959CC94A52B38171550C9AC10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F8CD9561AD4AB6B46746172E315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C6433-ED4F-4AE2-9EA7-E477EBC37CC5}"/>
      </w:docPartPr>
      <w:docPartBody>
        <w:p w:rsidR="006E0AE2" w:rsidRDefault="00E6022F" w:rsidP="00E6022F">
          <w:pPr>
            <w:pStyle w:val="7FF8CD9561AD4AB6B46746172E315CD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55E7B324E4430BB7353E6DFB10A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6F46-FDFC-4CD9-BE99-20E623179A83}"/>
      </w:docPartPr>
      <w:docPartBody>
        <w:p w:rsidR="006E0AE2" w:rsidRDefault="00E6022F" w:rsidP="00E6022F">
          <w:pPr>
            <w:pStyle w:val="5055E7B324E4430BB7353E6DFB10A41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BD350D84140BB814D2C49B1FEA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EEB9E-4702-4533-8FA5-067DCDA33B54}"/>
      </w:docPartPr>
      <w:docPartBody>
        <w:p w:rsidR="006E0AE2" w:rsidRDefault="00E6022F" w:rsidP="00E6022F">
          <w:pPr>
            <w:pStyle w:val="2FDBD350D84140BB814D2C49B1FEA65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69914AAC143DDAA35E74E3DC6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873D-64FF-49CD-B8C1-60746EE88F3A}"/>
      </w:docPartPr>
      <w:docPartBody>
        <w:p w:rsidR="006E0AE2" w:rsidRDefault="00E6022F" w:rsidP="00E6022F">
          <w:pPr>
            <w:pStyle w:val="31E69914AAC143DDAA35E74E3DC64FE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4C775108547CFB4B624220B89B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4A165-FBD2-4D70-AC9C-B78FBE3302E5}"/>
      </w:docPartPr>
      <w:docPartBody>
        <w:p w:rsidR="006E0AE2" w:rsidRDefault="00E6022F" w:rsidP="00E6022F">
          <w:pPr>
            <w:pStyle w:val="9154C775108547CFB4B624220B89B2DF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0A1D09239E444AA0C7374D12EE5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2BE24-042C-4082-BE5F-84323C1B4376}"/>
      </w:docPartPr>
      <w:docPartBody>
        <w:p w:rsidR="006E0AE2" w:rsidRDefault="00E6022F" w:rsidP="00E6022F">
          <w:pPr>
            <w:pStyle w:val="550A1D09239E444AA0C7374D12EE508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15D20191647ED9E4E392D270C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0A6FE-1513-422E-A696-948517478ABE}"/>
      </w:docPartPr>
      <w:docPartBody>
        <w:p w:rsidR="006E0AE2" w:rsidRDefault="00E6022F" w:rsidP="00E6022F">
          <w:pPr>
            <w:pStyle w:val="C8215D20191647ED9E4E392D270CB91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5E1A964226454A91B49D1DC68E7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49ECD-54E2-4C04-8A34-82E82FD9A88F}"/>
      </w:docPartPr>
      <w:docPartBody>
        <w:p w:rsidR="006E0AE2" w:rsidRDefault="00E6022F" w:rsidP="00E6022F">
          <w:pPr>
            <w:pStyle w:val="6B5E1A964226454A91B49D1DC68E7CC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D732389D643F2B2537AC9645ED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BA349-9657-4164-8518-9AB8654D671E}"/>
      </w:docPartPr>
      <w:docPartBody>
        <w:p w:rsidR="006E0AE2" w:rsidRDefault="00E6022F" w:rsidP="00E6022F">
          <w:pPr>
            <w:pStyle w:val="ABDD732389D643F2B2537AC9645EDA2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59964DCD094687963C885B21EC6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4E62-395D-4C61-92E3-EB58C189E6A6}"/>
      </w:docPartPr>
      <w:docPartBody>
        <w:p w:rsidR="006E0AE2" w:rsidRDefault="00E6022F" w:rsidP="00E6022F">
          <w:pPr>
            <w:pStyle w:val="4859964DCD094687963C885B21EC6C5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F4ADFA2BBA46A99BB0DAA1E79F8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D4D8A-2E4A-407A-9D50-FEC89F3831BF}"/>
      </w:docPartPr>
      <w:docPartBody>
        <w:p w:rsidR="006E0AE2" w:rsidRDefault="00E6022F" w:rsidP="00E6022F">
          <w:pPr>
            <w:pStyle w:val="81F4ADFA2BBA46A99BB0DAA1E79F849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BF52825FE4B428CFEA38D10305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4D35-F78A-4531-AD6B-9064E4A86729}"/>
      </w:docPartPr>
      <w:docPartBody>
        <w:p w:rsidR="006E0AE2" w:rsidRDefault="00E6022F" w:rsidP="00E6022F">
          <w:pPr>
            <w:pStyle w:val="735BF52825FE4B428CFEA38D10305E0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5E56D118E440F0A56598E34048C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69BB9-09A7-4E82-8DA4-BF4EA3476370}"/>
      </w:docPartPr>
      <w:docPartBody>
        <w:p w:rsidR="006E0AE2" w:rsidRDefault="00E6022F" w:rsidP="00E6022F">
          <w:pPr>
            <w:pStyle w:val="095E56D118E440F0A56598E34048C12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3C094268580542228F9B58AA58A3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8666-8772-4E46-AA49-325C53B672BE}"/>
      </w:docPartPr>
      <w:docPartBody>
        <w:p w:rsidR="006E0AE2" w:rsidRDefault="00E6022F" w:rsidP="00E6022F">
          <w:pPr>
            <w:pStyle w:val="3C094268580542228F9B58AA58A3630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2C8781E4C4860B692206E698C1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BC1B4-61A9-4ED8-9DE8-C20F00D50113}"/>
      </w:docPartPr>
      <w:docPartBody>
        <w:p w:rsidR="006E0AE2" w:rsidRDefault="00E6022F" w:rsidP="00E6022F">
          <w:pPr>
            <w:pStyle w:val="AAF2C8781E4C4860B692206E698C183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A92D6FAB304BB4899DCDC6B2339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AB338-EB7D-43FD-BA89-76D0C015D85F}"/>
      </w:docPartPr>
      <w:docPartBody>
        <w:p w:rsidR="006E0AE2" w:rsidRDefault="00E6022F" w:rsidP="00E6022F">
          <w:pPr>
            <w:pStyle w:val="B3A92D6FAB304BB4899DCDC6B2339F3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113A9AB7FF4C6395A2E692995BA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A073E-024F-4340-92F5-84C7FAF05AA3}"/>
      </w:docPartPr>
      <w:docPartBody>
        <w:p w:rsidR="006E0AE2" w:rsidRDefault="00E6022F" w:rsidP="00E6022F">
          <w:pPr>
            <w:pStyle w:val="1F113A9AB7FF4C6395A2E692995BABE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2F907A9D0418FB1B7977C1C5CB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2B397-F07B-4EA7-A994-127D5FED11BD}"/>
      </w:docPartPr>
      <w:docPartBody>
        <w:p w:rsidR="006E0AE2" w:rsidRDefault="00E6022F" w:rsidP="00E6022F">
          <w:pPr>
            <w:pStyle w:val="CBB2F907A9D0418FB1B7977C1C5CB4D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9C7B106DB47D8A7E86BA62ACEF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0A454-9772-4B47-902A-02281F33A386}"/>
      </w:docPartPr>
      <w:docPartBody>
        <w:p w:rsidR="006E0AE2" w:rsidRDefault="00E6022F" w:rsidP="00E6022F">
          <w:pPr>
            <w:pStyle w:val="ED79C7B106DB47D8A7E86BA62ACEFD8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E4E880E0049F0B945D28E97788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6327A-2472-4BE2-9B7C-122D4C23B63A}"/>
      </w:docPartPr>
      <w:docPartBody>
        <w:p w:rsidR="006E0AE2" w:rsidRDefault="00E6022F" w:rsidP="00E6022F">
          <w:pPr>
            <w:pStyle w:val="29DE4E880E0049F0B945D28E97788F2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1E16D06654170B2F472CF0FD9C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E0EF2-6CC4-4F21-B472-C6FBEA8EEBCA}"/>
      </w:docPartPr>
      <w:docPartBody>
        <w:p w:rsidR="006E0AE2" w:rsidRDefault="00E6022F" w:rsidP="00E6022F">
          <w:pPr>
            <w:pStyle w:val="8571E16D06654170B2F472CF0FD9CE19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D61F57B65C41179BD562C415C88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0EE5F-DF14-4F3D-AE0A-F2460EE3E8AF}"/>
      </w:docPartPr>
      <w:docPartBody>
        <w:p w:rsidR="006E0AE2" w:rsidRDefault="00E6022F" w:rsidP="00E6022F">
          <w:pPr>
            <w:pStyle w:val="25D61F57B65C41179BD562C415C883D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200F8AE874A008BFD74331DEB3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B2F7-2F26-4425-BC17-5DA00CCC1462}"/>
      </w:docPartPr>
      <w:docPartBody>
        <w:p w:rsidR="006E0AE2" w:rsidRDefault="00E6022F" w:rsidP="00E6022F">
          <w:pPr>
            <w:pStyle w:val="563200F8AE874A008BFD74331DEB33E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D6CC6DC174458910CBF50558FA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56321-6E62-482A-95C7-6037A383E212}"/>
      </w:docPartPr>
      <w:docPartBody>
        <w:p w:rsidR="006E0AE2" w:rsidRDefault="00E6022F" w:rsidP="00E6022F">
          <w:pPr>
            <w:pStyle w:val="A72D6CC6DC174458910CBF50558FA12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14C8C338A4D0C91D8129865385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09057-EEE2-41E9-9A33-42A1A4C9176D}"/>
      </w:docPartPr>
      <w:docPartBody>
        <w:p w:rsidR="006E0AE2" w:rsidRDefault="00E6022F" w:rsidP="00E6022F">
          <w:pPr>
            <w:pStyle w:val="C7814C8C338A4D0C91D812986538534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73F29B3FD443EAB1052BF185A3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197D-45A0-472E-BC07-48A7D2852EED}"/>
      </w:docPartPr>
      <w:docPartBody>
        <w:p w:rsidR="006E0AE2" w:rsidRDefault="00E6022F" w:rsidP="00E6022F">
          <w:pPr>
            <w:pStyle w:val="BE573F29B3FD443EAB1052BF185A363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0C0BAC3FF942ADA15B3C241A119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31BDE-D993-48C6-9D27-CC68E7B74C14}"/>
      </w:docPartPr>
      <w:docPartBody>
        <w:p w:rsidR="006E0AE2" w:rsidRDefault="00E6022F" w:rsidP="00E6022F">
          <w:pPr>
            <w:pStyle w:val="430C0BAC3FF942ADA15B3C241A11966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82BA8EC764801A3A78D7BF312E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A097-2CDF-4F07-A9C6-DFD0C718B48F}"/>
      </w:docPartPr>
      <w:docPartBody>
        <w:p w:rsidR="006E0AE2" w:rsidRDefault="00E6022F" w:rsidP="00E6022F">
          <w:pPr>
            <w:pStyle w:val="59B82BA8EC764801A3A78D7BF312E82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918669CCA439FAFA454C7A519F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FB26C-7F1D-45AB-B722-3A2C87989AAB}"/>
      </w:docPartPr>
      <w:docPartBody>
        <w:p w:rsidR="006E0AE2" w:rsidRDefault="00E6022F" w:rsidP="00E6022F">
          <w:pPr>
            <w:pStyle w:val="BCB918669CCA439FAFA454C7A519F0F6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D5A8FC44834ED78AFA1ACAED4B2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06A4F-903B-4D94-98FE-DA18561E104E}"/>
      </w:docPartPr>
      <w:docPartBody>
        <w:p w:rsidR="006E0AE2" w:rsidRDefault="00E6022F" w:rsidP="00E6022F">
          <w:pPr>
            <w:pStyle w:val="24D5A8FC44834ED78AFA1ACAED4B295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CEA05E6A9E43E7BBF76C30F3D80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DE421-03E8-46C9-88AA-DAAC95297E59}"/>
      </w:docPartPr>
      <w:docPartBody>
        <w:p w:rsidR="006E0AE2" w:rsidRDefault="00E6022F" w:rsidP="00E6022F">
          <w:pPr>
            <w:pStyle w:val="91CEA05E6A9E43E7BBF76C30F3D807A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E30F35AC446CC803E2C399DE63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019EC-9660-4A72-8FC0-80AE34B316E3}"/>
      </w:docPartPr>
      <w:docPartBody>
        <w:p w:rsidR="006E0AE2" w:rsidRDefault="00E6022F" w:rsidP="00E6022F">
          <w:pPr>
            <w:pStyle w:val="89EE30F35AC446CC803E2C399DE639D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7212FDA22C4239BC229A1747606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C45E4-7D6A-4557-8A3E-6972CBA7EFC8}"/>
      </w:docPartPr>
      <w:docPartBody>
        <w:p w:rsidR="006E0AE2" w:rsidRDefault="00E6022F" w:rsidP="00E6022F">
          <w:pPr>
            <w:pStyle w:val="1F7212FDA22C4239BC229A1747606B1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3C0D478DCB4A14A22233751E4C2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7A961-321D-4FF2-A523-2F4E8228CCA3}"/>
      </w:docPartPr>
      <w:docPartBody>
        <w:p w:rsidR="006E0AE2" w:rsidRDefault="00E6022F" w:rsidP="00E6022F">
          <w:pPr>
            <w:pStyle w:val="263C0D478DCB4A14A22233751E4C258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4B988F80724891928E540E78BEC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E6DB8-F9D7-4F12-AE3E-A6967B60C550}"/>
      </w:docPartPr>
      <w:docPartBody>
        <w:p w:rsidR="006E0AE2" w:rsidRDefault="00E6022F" w:rsidP="00E6022F">
          <w:pPr>
            <w:pStyle w:val="524B988F80724891928E540E78BECCA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375203C2845478E817F1266708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76CBC-FC2B-46E5-8EE7-AB1602325FE9}"/>
      </w:docPartPr>
      <w:docPartBody>
        <w:p w:rsidR="006E0AE2" w:rsidRDefault="00E6022F" w:rsidP="00E6022F">
          <w:pPr>
            <w:pStyle w:val="02A375203C2845478E817F126670839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365576F2E4232854C1E86F88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A9C1-B567-4590-8621-95E3DC8ACDF1}"/>
      </w:docPartPr>
      <w:docPartBody>
        <w:p w:rsidR="006E0AE2" w:rsidRDefault="00E6022F" w:rsidP="00E6022F">
          <w:pPr>
            <w:pStyle w:val="72B365576F2E4232854C1E86F883BAC0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DA46AB520C4E8F8847164DFF581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A120F-8C80-435A-ADE5-3F49D07B6486}"/>
      </w:docPartPr>
      <w:docPartBody>
        <w:p w:rsidR="006E0AE2" w:rsidRDefault="00E6022F" w:rsidP="00E6022F">
          <w:pPr>
            <w:pStyle w:val="24DA46AB520C4E8F8847164DFF5818F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E5EF3FD554A0CA641BDC99CD8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9F1BB-2180-4C0F-AB73-560FB5E4B8C5}"/>
      </w:docPartPr>
      <w:docPartBody>
        <w:p w:rsidR="006E0AE2" w:rsidRDefault="00E6022F" w:rsidP="00E6022F">
          <w:pPr>
            <w:pStyle w:val="4F7E5EF3FD554A0CA641BDC99CD87BA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A0E9C93EE489B9D97A837AEF4A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4EF9C-E4EA-433E-87C8-1ED2A40D16CA}"/>
      </w:docPartPr>
      <w:docPartBody>
        <w:p w:rsidR="006E0AE2" w:rsidRDefault="00E6022F" w:rsidP="00E6022F">
          <w:pPr>
            <w:pStyle w:val="E60A0E9C93EE489B9D97A837AEF4A39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69A8EA1A14767930BDF8DE58EA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13E88-2EC9-478A-BB65-B5E5A188B7BD}"/>
      </w:docPartPr>
      <w:docPartBody>
        <w:p w:rsidR="006E0AE2" w:rsidRDefault="00E6022F" w:rsidP="00E6022F">
          <w:pPr>
            <w:pStyle w:val="1E769A8EA1A14767930BDF8DE58EA2E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8F7EE745442BA9D01BA32096FC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4ED09-F680-47E8-8A0A-0358B8EFFA4D}"/>
      </w:docPartPr>
      <w:docPartBody>
        <w:p w:rsidR="006E0AE2" w:rsidRDefault="00E6022F" w:rsidP="00E6022F">
          <w:pPr>
            <w:pStyle w:val="B9E8F7EE745442BA9D01BA32096FCB4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779E19DBEA42D7AC5E52ABC1CCB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E68D-17BD-4B27-8461-4B342E8C8175}"/>
      </w:docPartPr>
      <w:docPartBody>
        <w:p w:rsidR="006E0AE2" w:rsidRDefault="00E6022F" w:rsidP="00E6022F">
          <w:pPr>
            <w:pStyle w:val="50779E19DBEA42D7AC5E52ABC1CCBDA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06A6997444CD78844E443C585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CC446-906D-48FE-9C4A-AFA8802806C2}"/>
      </w:docPartPr>
      <w:docPartBody>
        <w:p w:rsidR="006E0AE2" w:rsidRDefault="00E6022F" w:rsidP="00E6022F">
          <w:pPr>
            <w:pStyle w:val="3E506A6997444CD78844E443C58584A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F36ABE878D4D5BB38169DFAF5C5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4F4B-CB01-41B4-920C-606FD022E1B4}"/>
      </w:docPartPr>
      <w:docPartBody>
        <w:p w:rsidR="006E0AE2" w:rsidRDefault="00E6022F" w:rsidP="00E6022F">
          <w:pPr>
            <w:pStyle w:val="6BF36ABE878D4D5BB38169DFAF5C545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5CE9DA51F84EA9A185AC5A0635B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8CF50-138F-4D77-BDC1-294AD3BBA765}"/>
      </w:docPartPr>
      <w:docPartBody>
        <w:p w:rsidR="006E0AE2" w:rsidRDefault="00E6022F" w:rsidP="00E6022F">
          <w:pPr>
            <w:pStyle w:val="265CE9DA51F84EA9A185AC5A0635B21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A48CC63C244C69FB1C29BB8291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C337F-E742-47A6-8700-045FFCF5ED0E}"/>
      </w:docPartPr>
      <w:docPartBody>
        <w:p w:rsidR="006E0AE2" w:rsidRDefault="00E6022F" w:rsidP="00E6022F">
          <w:pPr>
            <w:pStyle w:val="1E8A48CC63C244C69FB1C29BB829176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96133B900427FB2087EDC5C70A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B2E7F-41F3-4744-A2F4-53E185F3BF41}"/>
      </w:docPartPr>
      <w:docPartBody>
        <w:p w:rsidR="006E0AE2" w:rsidRDefault="00E6022F" w:rsidP="00E6022F">
          <w:pPr>
            <w:pStyle w:val="76696133B900427FB2087EDC5C70AE8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20C3E1C5C432993E89B5B91C51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B1C39-C1E8-419B-A4FE-2B0F576C516B}"/>
      </w:docPartPr>
      <w:docPartBody>
        <w:p w:rsidR="006E0AE2" w:rsidRDefault="00E6022F" w:rsidP="00E6022F">
          <w:pPr>
            <w:pStyle w:val="BC120C3E1C5C432993E89B5B91C517E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EE93A8CEF401C8911088B9306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D5291-C849-40FA-89CC-5F08C35415B8}"/>
      </w:docPartPr>
      <w:docPartBody>
        <w:p w:rsidR="006E0AE2" w:rsidRDefault="00E6022F" w:rsidP="00E6022F">
          <w:pPr>
            <w:pStyle w:val="44CEE93A8CEF401C8911088B9306830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C04C950854651AB8B98F38724F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2F23B-7A48-40E4-9CBF-EB64C590A969}"/>
      </w:docPartPr>
      <w:docPartBody>
        <w:p w:rsidR="006E0AE2" w:rsidRDefault="00E6022F" w:rsidP="00E6022F">
          <w:pPr>
            <w:pStyle w:val="4B2C04C950854651AB8B98F38724F22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FCCE24F3B45C8A160C8B39CA85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52393-B0F7-4946-9003-C1A7753610BA}"/>
      </w:docPartPr>
      <w:docPartBody>
        <w:p w:rsidR="006E0AE2" w:rsidRDefault="00E6022F" w:rsidP="00E6022F">
          <w:pPr>
            <w:pStyle w:val="CC2FCCE24F3B45C8A160C8B39CA8588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415DB32C764763896E9B5D7B84B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CC1FB-F7E2-4D5E-85F0-D3EC5CE595F4}"/>
      </w:docPartPr>
      <w:docPartBody>
        <w:p w:rsidR="006E0AE2" w:rsidRDefault="00E6022F" w:rsidP="00E6022F">
          <w:pPr>
            <w:pStyle w:val="0A415DB32C764763896E9B5D7B84B5E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85E2994D4F124D8EA7E9C32BEC4A8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5A79D-4398-421F-A6CE-5EE48236C1CE}"/>
      </w:docPartPr>
      <w:docPartBody>
        <w:p w:rsidR="006E0AE2" w:rsidRDefault="00E6022F" w:rsidP="00E6022F">
          <w:pPr>
            <w:pStyle w:val="85E2994D4F124D8EA7E9C32BEC4A85D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F50E97EC74110B938F68DC4D47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9733-693E-4B4D-847A-22BF3615D646}"/>
      </w:docPartPr>
      <w:docPartBody>
        <w:p w:rsidR="006E0AE2" w:rsidRDefault="00E6022F" w:rsidP="00E6022F">
          <w:pPr>
            <w:pStyle w:val="ADBF50E97EC74110B938F68DC4D4719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42A8850122408690EA6DB0677EB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4E1F2-3005-4609-B272-7FE0C1ACCA19}"/>
      </w:docPartPr>
      <w:docPartBody>
        <w:p w:rsidR="006E0AE2" w:rsidRDefault="00E6022F" w:rsidP="00E6022F">
          <w:pPr>
            <w:pStyle w:val="9642A8850122408690EA6DB0677EBA1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837DDF9E1450485810C215BAB0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F822-DA58-42AC-887B-F84A236FA767}"/>
      </w:docPartPr>
      <w:docPartBody>
        <w:p w:rsidR="006E0AE2" w:rsidRDefault="00E6022F" w:rsidP="00E6022F">
          <w:pPr>
            <w:pStyle w:val="B81837DDF9E1450485810C215BAB062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950D373F44599BBB64E96BCD99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60F5-44E2-4CA9-B1CA-1733345F4B97}"/>
      </w:docPartPr>
      <w:docPartBody>
        <w:p w:rsidR="006E0AE2" w:rsidRDefault="00E6022F" w:rsidP="00E6022F">
          <w:pPr>
            <w:pStyle w:val="94C950D373F44599BBB64E96BCD991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C6D9C03564DA4B7078CE5A3AE4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3CFDE-473F-4636-8BFE-5FEA1445E9E8}"/>
      </w:docPartPr>
      <w:docPartBody>
        <w:p w:rsidR="006E0AE2" w:rsidRDefault="00E6022F" w:rsidP="00E6022F">
          <w:pPr>
            <w:pStyle w:val="CF8C6D9C03564DA4B7078CE5A3AE49A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4F2955AB84537BEB9B5854E95D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6986-E243-4697-9337-B7BD6BA8DEF3}"/>
      </w:docPartPr>
      <w:docPartBody>
        <w:p w:rsidR="006E0AE2" w:rsidRDefault="00E6022F" w:rsidP="00E6022F">
          <w:pPr>
            <w:pStyle w:val="EEC4F2955AB84537BEB9B5854E95DEA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795145D9F4BAC9D2D6A49EEDAA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3C003-0B28-42F9-879C-889C78D9D995}"/>
      </w:docPartPr>
      <w:docPartBody>
        <w:p w:rsidR="006E0AE2" w:rsidRDefault="00E6022F" w:rsidP="00E6022F">
          <w:pPr>
            <w:pStyle w:val="F6A795145D9F4BAC9D2D6A49EEDAA64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6F9263F5FF456A9F49E866D7119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9EF1B-5BD2-487D-B706-E9D7AE50AEA6}"/>
      </w:docPartPr>
      <w:docPartBody>
        <w:p w:rsidR="006E0AE2" w:rsidRDefault="00E6022F" w:rsidP="00E6022F">
          <w:pPr>
            <w:pStyle w:val="016F9263F5FF456A9F49E866D71195E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DC98E646B4A55B151150414ED9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CAE7F-38E6-4D3F-9BC1-3DE6E3F22EE2}"/>
      </w:docPartPr>
      <w:docPartBody>
        <w:p w:rsidR="006E0AE2" w:rsidRDefault="00E6022F" w:rsidP="00E6022F">
          <w:pPr>
            <w:pStyle w:val="F66DC98E646B4A55B151150414ED98E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F850E17F1483EACC41EF85C5A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3B83B-0C04-4BC1-81E5-F4B8337953FA}"/>
      </w:docPartPr>
      <w:docPartBody>
        <w:p w:rsidR="006E0AE2" w:rsidRDefault="00E6022F" w:rsidP="00E6022F">
          <w:pPr>
            <w:pStyle w:val="DD2F850E17F1483EACC41EF85C5A0C3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50C53D26D48719210769702DC0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AC36-A0F7-4B50-8D68-40AAFB7E6174}"/>
      </w:docPartPr>
      <w:docPartBody>
        <w:p w:rsidR="006E0AE2" w:rsidRDefault="00E6022F" w:rsidP="00E6022F">
          <w:pPr>
            <w:pStyle w:val="94450C53D26D48719210769702DC0D7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96F468FC449C3BEDFC27DF8B34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DD890-4870-4992-A99D-E29E641ED175}"/>
      </w:docPartPr>
      <w:docPartBody>
        <w:p w:rsidR="006E0AE2" w:rsidRDefault="00E6022F" w:rsidP="00E6022F">
          <w:pPr>
            <w:pStyle w:val="10A96F468FC449C3BEDFC27DF8B346E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6909BF1DAB4FE68544DB0FFA71F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C3362-B464-4583-B244-DEAEC091DFEF}"/>
      </w:docPartPr>
      <w:docPartBody>
        <w:p w:rsidR="006E0AE2" w:rsidRDefault="00E6022F" w:rsidP="00E6022F">
          <w:pPr>
            <w:pStyle w:val="5E6909BF1DAB4FE68544DB0FFA71FBA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EE2051E924774B03D368C6E6A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72916-E6ED-46EF-A3DB-F99CC42C281E}"/>
      </w:docPartPr>
      <w:docPartBody>
        <w:p w:rsidR="006E0AE2" w:rsidRDefault="00E6022F" w:rsidP="00E6022F">
          <w:pPr>
            <w:pStyle w:val="C27EE2051E924774B03D368C6E6AE33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B021E852F4F569EA9F88F831E9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67AFB-BCF7-4835-B9D7-1B09E49047A3}"/>
      </w:docPartPr>
      <w:docPartBody>
        <w:p w:rsidR="006E0AE2" w:rsidRDefault="00E6022F" w:rsidP="00E6022F">
          <w:pPr>
            <w:pStyle w:val="5B0B021E852F4F569EA9F88F831E926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AE545028EE4E4A9C2A9AC4D070F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3F5ED-4514-405F-AD99-19C173F1E245}"/>
      </w:docPartPr>
      <w:docPartBody>
        <w:p w:rsidR="006E0AE2" w:rsidRDefault="00E6022F" w:rsidP="00E6022F">
          <w:pPr>
            <w:pStyle w:val="16AE545028EE4E4A9C2A9AC4D070F1C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D7E9161A6426FA1BC51F1147B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EB770-A6C8-4A57-A01E-688DEBF5078B}"/>
      </w:docPartPr>
      <w:docPartBody>
        <w:p w:rsidR="006E0AE2" w:rsidRDefault="00E6022F" w:rsidP="00E6022F">
          <w:pPr>
            <w:pStyle w:val="153D7E9161A6426FA1BC51F1147BE0D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E1771FEE24506884BD99ED5BD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B003E-B769-4AAA-B1B5-A018F93E211A}"/>
      </w:docPartPr>
      <w:docPartBody>
        <w:p w:rsidR="006E0AE2" w:rsidRDefault="00E6022F" w:rsidP="00E6022F">
          <w:pPr>
            <w:pStyle w:val="0BFE1771FEE24506884BD99ED5BDFB9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DB8D11A1D4D3B853C6C51B3054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9754F-B705-49F7-AB22-0C0F5CCC8BD4}"/>
      </w:docPartPr>
      <w:docPartBody>
        <w:p w:rsidR="006E0AE2" w:rsidRDefault="00E6022F" w:rsidP="00E6022F">
          <w:pPr>
            <w:pStyle w:val="F56DB8D11A1D4D3B853C6C51B30547F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8FE40C101F4532BF764EDFEAD58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79818-5882-46EC-8239-3D2160CB2F33}"/>
      </w:docPartPr>
      <w:docPartBody>
        <w:p w:rsidR="006E0AE2" w:rsidRDefault="00E6022F" w:rsidP="00E6022F">
          <w:pPr>
            <w:pStyle w:val="038FE40C101F4532BF764EDFEAD58A5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E907023994E1199B44807939B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011A-2E69-4459-B927-44FDA5681504}"/>
      </w:docPartPr>
      <w:docPartBody>
        <w:p w:rsidR="006E0AE2" w:rsidRDefault="00E6022F" w:rsidP="00E6022F">
          <w:pPr>
            <w:pStyle w:val="E3EE907023994E1199B44807939BF16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7EBFA2B4E407D8892826D332D5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92F32-EE85-42AC-A226-DAD87733115A}"/>
      </w:docPartPr>
      <w:docPartBody>
        <w:p w:rsidR="006E0AE2" w:rsidRDefault="00E6022F" w:rsidP="00E6022F">
          <w:pPr>
            <w:pStyle w:val="61F7EBFA2B4E407D8892826D332D5BF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0047AAE64BC296F7B569EF47F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12A6D-00C2-45C8-8086-B865331E46F5}"/>
      </w:docPartPr>
      <w:docPartBody>
        <w:p w:rsidR="006E0AE2" w:rsidRDefault="00E6022F" w:rsidP="00E6022F">
          <w:pPr>
            <w:pStyle w:val="CC320047AAE64BC296F7B569EF47F3F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84E507613E41AFAAEB8A76AB38B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91B4F-B874-4F64-95E6-9B3D51A66742}"/>
      </w:docPartPr>
      <w:docPartBody>
        <w:p w:rsidR="006E0AE2" w:rsidRDefault="00E6022F" w:rsidP="00E6022F">
          <w:pPr>
            <w:pStyle w:val="9584E507613E41AFAAEB8A76AB38B76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2C40EA21F400FBFEDEA10AA580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8D0E0-9014-499D-BFB4-25A9C4DD7C6F}"/>
      </w:docPartPr>
      <w:docPartBody>
        <w:p w:rsidR="006E0AE2" w:rsidRDefault="00E6022F" w:rsidP="00E6022F">
          <w:pPr>
            <w:pStyle w:val="B9B2C40EA21F400FBFEDEA10AA58019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A716929F141FCB81D23AD23E8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9DB49-3DC1-468D-9FC9-1E016B277FCC}"/>
      </w:docPartPr>
      <w:docPartBody>
        <w:p w:rsidR="006E0AE2" w:rsidRDefault="00E6022F" w:rsidP="00E6022F">
          <w:pPr>
            <w:pStyle w:val="C8BA716929F141FCB81D23AD23E8904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6E17E621A4BE3A6DE32B5EF833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E1ADC-A45C-4BC7-989A-6A1F373B273B}"/>
      </w:docPartPr>
      <w:docPartBody>
        <w:p w:rsidR="006E0AE2" w:rsidRDefault="00E6022F" w:rsidP="00E6022F">
          <w:pPr>
            <w:pStyle w:val="31A6E17E621A4BE3A6DE32B5EF8339C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DB779C419469AB961CECBB45AB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E1815-AB92-4248-A9EA-0BE8DF360B76}"/>
      </w:docPartPr>
      <w:docPartBody>
        <w:p w:rsidR="006E0AE2" w:rsidRDefault="00E6022F" w:rsidP="00E6022F">
          <w:pPr>
            <w:pStyle w:val="790DB779C419469AB961CECBB45AB64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38EDD19254EEA9BA13037708B2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4C34F-C9EA-4E4D-976E-23AA52B9F2F1}"/>
      </w:docPartPr>
      <w:docPartBody>
        <w:p w:rsidR="006E0AE2" w:rsidRDefault="00E6022F" w:rsidP="00E6022F">
          <w:pPr>
            <w:pStyle w:val="D1938EDD19254EEA9BA13037708B293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22A8497F94DFE97FD35F367662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790F-1917-43B9-911A-632F005673C4}"/>
      </w:docPartPr>
      <w:docPartBody>
        <w:p w:rsidR="006E0AE2" w:rsidRDefault="00E6022F" w:rsidP="00E6022F">
          <w:pPr>
            <w:pStyle w:val="53322A8497F94DFE97FD35F367662C5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1805BA61A24C618042B1D2B993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66459-CB8C-44FE-8A7F-0CECAD43E01F}"/>
      </w:docPartPr>
      <w:docPartBody>
        <w:p w:rsidR="006E0AE2" w:rsidRDefault="00E6022F" w:rsidP="00E6022F">
          <w:pPr>
            <w:pStyle w:val="731805BA61A24C618042B1D2B993599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A968A11BF6432FB896C0E0F0B8A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B392-C3F2-400D-B3DA-A80C9809CF69}"/>
      </w:docPartPr>
      <w:docPartBody>
        <w:p w:rsidR="006E0AE2" w:rsidRDefault="00E6022F" w:rsidP="00E6022F">
          <w:pPr>
            <w:pStyle w:val="AAA968A11BF6432FB896C0E0F0B8A5E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0489167304B32A4D58734C88F6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BB56-F4A9-4C47-8618-26113C7D4ABE}"/>
      </w:docPartPr>
      <w:docPartBody>
        <w:p w:rsidR="006E0AE2" w:rsidRDefault="00E6022F" w:rsidP="00E6022F">
          <w:pPr>
            <w:pStyle w:val="F600489167304B32A4D58734C88F6D2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46552D98E4585B8C956930E3A0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CF699-A21D-49FD-B520-B429EA246F68}"/>
      </w:docPartPr>
      <w:docPartBody>
        <w:p w:rsidR="006E0AE2" w:rsidRDefault="00E6022F" w:rsidP="00E6022F">
          <w:pPr>
            <w:pStyle w:val="CD246552D98E4585B8C956930E3A005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A4D6B541A40F794D215ADF2039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1622C-6542-4757-B53B-9B32E1EFC3B0}"/>
      </w:docPartPr>
      <w:docPartBody>
        <w:p w:rsidR="006E0AE2" w:rsidRDefault="00E6022F" w:rsidP="00E6022F">
          <w:pPr>
            <w:pStyle w:val="012A4D6B541A40F794D215ADF2039E6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B589850F143E4BFB0490286D9C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3A9B-7DFA-473B-8D6D-B3FC89909212}"/>
      </w:docPartPr>
      <w:docPartBody>
        <w:p w:rsidR="006E0AE2" w:rsidRDefault="00E6022F" w:rsidP="00E6022F">
          <w:pPr>
            <w:pStyle w:val="36DB589850F143E4BFB0490286D9CD2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68EAE053D4F7C8FB269C9D505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9C0D9-3379-48BC-B6B6-223FB0F32199}"/>
      </w:docPartPr>
      <w:docPartBody>
        <w:p w:rsidR="006E0AE2" w:rsidRDefault="00E6022F" w:rsidP="00E6022F">
          <w:pPr>
            <w:pStyle w:val="FCD68EAE053D4F7C8FB269C9D505E98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ED1BAA7564097A53C12C61DFCF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D5739-9276-4F66-A24F-B55ABCFF5144}"/>
      </w:docPartPr>
      <w:docPartBody>
        <w:p w:rsidR="006E0AE2" w:rsidRDefault="00E6022F" w:rsidP="00E6022F">
          <w:pPr>
            <w:pStyle w:val="DDEED1BAA7564097A53C12C61DFCF44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AFAF36FA9B482EABEBDA865664A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A9B7D-2AB5-43DF-9151-F1AFA262E1DB}"/>
      </w:docPartPr>
      <w:docPartBody>
        <w:p w:rsidR="006E0AE2" w:rsidRDefault="00E6022F" w:rsidP="00E6022F">
          <w:pPr>
            <w:pStyle w:val="FDAFAF36FA9B482EABEBDA865664A3DC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6272AF0F71704E6DBC6195FEF9993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76EC3-CCAD-4E7C-A7DC-CC8D95295D2C}"/>
      </w:docPartPr>
      <w:docPartBody>
        <w:p w:rsidR="006E0AE2" w:rsidRDefault="00E6022F" w:rsidP="00E6022F">
          <w:pPr>
            <w:pStyle w:val="6272AF0F71704E6DBC6195FEF999352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BB2391C75441F82285F84ED346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8AB92-043A-4DE9-9B21-92FE74791B2A}"/>
      </w:docPartPr>
      <w:docPartBody>
        <w:p w:rsidR="006E0AE2" w:rsidRDefault="00E6022F" w:rsidP="00E6022F">
          <w:pPr>
            <w:pStyle w:val="498BB2391C75441F82285F84ED34601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93C357ADB4A2D9B5BA56DBA79B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9FE4C-EF06-4238-8F59-4A271A3C9C6C}"/>
      </w:docPartPr>
      <w:docPartBody>
        <w:p w:rsidR="006E0AE2" w:rsidRDefault="00E6022F" w:rsidP="00E6022F">
          <w:pPr>
            <w:pStyle w:val="00193C357ADB4A2D9B5BA56DBA79B52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16E001C0F43A699A2B12BB37AD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F5552-55C5-4698-BC8E-2653BFA9F51E}"/>
      </w:docPartPr>
      <w:docPartBody>
        <w:p w:rsidR="006E0AE2" w:rsidRDefault="00E6022F" w:rsidP="00E6022F">
          <w:pPr>
            <w:pStyle w:val="06016E001C0F43A699A2B12BB37ADC2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54F0625F104FF08682D5BEFF09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E476E-0304-4AAA-A057-9F8E9D868D40}"/>
      </w:docPartPr>
      <w:docPartBody>
        <w:p w:rsidR="006E0AE2" w:rsidRDefault="00E6022F" w:rsidP="00E6022F">
          <w:pPr>
            <w:pStyle w:val="EC54F0625F104FF08682D5BEFF09B34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DB6F8739E4D72BA282B6202C05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FFA94-DDA3-416F-9EC8-6801A23C8016}"/>
      </w:docPartPr>
      <w:docPartBody>
        <w:p w:rsidR="006E0AE2" w:rsidRDefault="00E6022F" w:rsidP="00E6022F">
          <w:pPr>
            <w:pStyle w:val="66DDB6F8739E4D72BA282B6202C0513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8CA80DAE94DFBB523723F32ABE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B08D-F3DA-4CEB-92F0-06B7AB539FC0}"/>
      </w:docPartPr>
      <w:docPartBody>
        <w:p w:rsidR="006E0AE2" w:rsidRDefault="00E6022F" w:rsidP="00E6022F">
          <w:pPr>
            <w:pStyle w:val="0698CA80DAE94DFBB523723F32ABEF7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3075D9E0247B4B479D73A1B8A3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86AE9-0A61-4AE6-BF22-E75CDA24E25E}"/>
      </w:docPartPr>
      <w:docPartBody>
        <w:p w:rsidR="006E0AE2" w:rsidRDefault="00E6022F" w:rsidP="00E6022F">
          <w:pPr>
            <w:pStyle w:val="0303075D9E0247B4B479D73A1B8A3A26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47FCB05944461F9A8C6C5C83CAE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446C9-0842-4EC3-95BD-5A3A434F55A1}"/>
      </w:docPartPr>
      <w:docPartBody>
        <w:p w:rsidR="006E0AE2" w:rsidRDefault="00E6022F" w:rsidP="00E6022F">
          <w:pPr>
            <w:pStyle w:val="1E47FCB05944461F9A8C6C5C83CAE4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DBFC106D443A6BCC41C6E01619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093F2-2096-4D4D-B67C-6B90A5D7DA46}"/>
      </w:docPartPr>
      <w:docPartBody>
        <w:p w:rsidR="006E0AE2" w:rsidRDefault="00E6022F" w:rsidP="00E6022F">
          <w:pPr>
            <w:pStyle w:val="99CDBFC106D443A6BCC41C6E0161954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D78A4A3CE4823A33143439F5CF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29559-AD8A-4ABE-9689-5286679F4DA3}"/>
      </w:docPartPr>
      <w:docPartBody>
        <w:p w:rsidR="006E0AE2" w:rsidRDefault="00E6022F" w:rsidP="00E6022F">
          <w:pPr>
            <w:pStyle w:val="CF3D78A4A3CE4823A33143439F5CF59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CF15EAE254D299EAABF97B29D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4446-6964-4272-A0F0-A5C103F6C454}"/>
      </w:docPartPr>
      <w:docPartBody>
        <w:p w:rsidR="006E0AE2" w:rsidRDefault="00E6022F" w:rsidP="00E6022F">
          <w:pPr>
            <w:pStyle w:val="EE4CF15EAE254D299EAABF97B29D157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6B13CBEFB45098D7802F279346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2DF6E-B31A-4863-BCFC-FB2D80310A27}"/>
      </w:docPartPr>
      <w:docPartBody>
        <w:p w:rsidR="006E0AE2" w:rsidRDefault="00E6022F" w:rsidP="00E6022F">
          <w:pPr>
            <w:pStyle w:val="9366B13CBEFB45098D7802F279346C5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F63A746D846FFA0E5B05781639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404A4-47E8-410D-8896-127F7148E1A2}"/>
      </w:docPartPr>
      <w:docPartBody>
        <w:p w:rsidR="006E0AE2" w:rsidRDefault="00E6022F" w:rsidP="00E6022F">
          <w:pPr>
            <w:pStyle w:val="939F63A746D846FFA0E5B05781639BF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3F974B4504049B70461BAC57C7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250EB-5E0B-473B-86C7-5A9AA5059E3B}"/>
      </w:docPartPr>
      <w:docPartBody>
        <w:p w:rsidR="006E0AE2" w:rsidRDefault="00E6022F" w:rsidP="00E6022F">
          <w:pPr>
            <w:pStyle w:val="4273F974B4504049B70461BAC57C761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71C1B33E14B9BAA5303609817A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B489F-99AF-4879-A388-7FCDF7AEE48D}"/>
      </w:docPartPr>
      <w:docPartBody>
        <w:p w:rsidR="006E0AE2" w:rsidRDefault="00E6022F" w:rsidP="00E6022F">
          <w:pPr>
            <w:pStyle w:val="F9371C1B33E14B9BAA5303609817A49F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2E3E0A15474E99893FCEB9568D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28D6-E376-44BF-A16B-9FB2B9EB6D26}"/>
      </w:docPartPr>
      <w:docPartBody>
        <w:p w:rsidR="006E0AE2" w:rsidRDefault="00E6022F" w:rsidP="00E6022F">
          <w:pPr>
            <w:pStyle w:val="4E2E3E0A15474E99893FCEB9568D5EE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197856C16476CA686AF52F6EEE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06446-A7E9-4331-AA15-80F462BF0E1F}"/>
      </w:docPartPr>
      <w:docPartBody>
        <w:p w:rsidR="006E0AE2" w:rsidRDefault="00E6022F" w:rsidP="00E6022F">
          <w:pPr>
            <w:pStyle w:val="4EC197856C16476CA686AF52F6EEEB8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FDF4D90D2A40F8948E2F9F4144E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85858-3A93-4456-8A42-299E30E581C9}"/>
      </w:docPartPr>
      <w:docPartBody>
        <w:p w:rsidR="006E0AE2" w:rsidRDefault="00E6022F" w:rsidP="00E6022F">
          <w:pPr>
            <w:pStyle w:val="AFFDF4D90D2A40F8948E2F9F4144EC2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A212046514F548957CED86876B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8924-1450-4811-8294-985B717C0519}"/>
      </w:docPartPr>
      <w:docPartBody>
        <w:p w:rsidR="006E0AE2" w:rsidRDefault="00E6022F" w:rsidP="00E6022F">
          <w:pPr>
            <w:pStyle w:val="205A212046514F548957CED86876B24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F5782057DD4CC0AEA47B89D651B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CC650-DEF4-4C53-B820-AA6A77441BB5}"/>
      </w:docPartPr>
      <w:docPartBody>
        <w:p w:rsidR="006E0AE2" w:rsidRDefault="00E6022F" w:rsidP="00E6022F">
          <w:pPr>
            <w:pStyle w:val="3BF5782057DD4CC0AEA47B89D651BA7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71761DE87A40FBB05AFCB6D9131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E8EA7-94D3-4D7B-9A88-CE3AF500E49B}"/>
      </w:docPartPr>
      <w:docPartBody>
        <w:p w:rsidR="006E0AE2" w:rsidRDefault="00E6022F" w:rsidP="00E6022F">
          <w:pPr>
            <w:pStyle w:val="A471761DE87A40FBB05AFCB6D9131B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5BB74122FD4B16A0446C0AA1FD5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222E5-F3ED-4CDF-BC7C-BA10C636B8DA}"/>
      </w:docPartPr>
      <w:docPartBody>
        <w:p w:rsidR="006E0AE2" w:rsidRDefault="00E6022F" w:rsidP="00E6022F">
          <w:pPr>
            <w:pStyle w:val="E05BB74122FD4B16A0446C0AA1FD563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Libre Franklin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FC"/>
    <w:rsid w:val="00274A70"/>
    <w:rsid w:val="00276A1F"/>
    <w:rsid w:val="003F0F6A"/>
    <w:rsid w:val="006E0AE2"/>
    <w:rsid w:val="007840FC"/>
    <w:rsid w:val="00893C69"/>
    <w:rsid w:val="009D6556"/>
    <w:rsid w:val="00C11869"/>
    <w:rsid w:val="00E6022F"/>
    <w:rsid w:val="00F5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F546B8715A4A26BC5434D30ED424D0">
    <w:name w:val="98F546B8715A4A26BC5434D30ED424D0"/>
    <w:rsid w:val="00E6022F"/>
  </w:style>
  <w:style w:type="character" w:styleId="PlaceholderText">
    <w:name w:val="Placeholder Text"/>
    <w:basedOn w:val="DefaultParagraphFont"/>
    <w:uiPriority w:val="99"/>
    <w:semiHidden/>
    <w:rsid w:val="00E6022F"/>
    <w:rPr>
      <w:color w:val="808080"/>
    </w:rPr>
  </w:style>
  <w:style w:type="paragraph" w:customStyle="1" w:styleId="DE6DE75D76BE4D49A64FDD7FDA6D416F">
    <w:name w:val="DE6DE75D76BE4D49A64FDD7FDA6D416F"/>
    <w:rsid w:val="00E6022F"/>
  </w:style>
  <w:style w:type="paragraph" w:customStyle="1" w:styleId="0944D005670E4173AEEBB17D12635F4B">
    <w:name w:val="0944D005670E4173AEEBB17D12635F4B"/>
    <w:rsid w:val="00E6022F"/>
  </w:style>
  <w:style w:type="paragraph" w:customStyle="1" w:styleId="FC75C53585624FC285F9F989D8996FAC">
    <w:name w:val="FC75C53585624FC285F9F989D8996FAC"/>
    <w:rsid w:val="00E6022F"/>
  </w:style>
  <w:style w:type="paragraph" w:customStyle="1" w:styleId="C41EE0123A5A455A8A9E055DDA6BDC46">
    <w:name w:val="C41EE0123A5A455A8A9E055DDA6BDC46"/>
    <w:rsid w:val="00E6022F"/>
  </w:style>
  <w:style w:type="paragraph" w:customStyle="1" w:styleId="0594F52D5A414AD0B1A92A97B546DA52">
    <w:name w:val="0594F52D5A414AD0B1A92A97B546DA52"/>
    <w:rsid w:val="00E6022F"/>
  </w:style>
  <w:style w:type="paragraph" w:customStyle="1" w:styleId="8DFC0C3B57394CBA8E4275E5C4CCB70E">
    <w:name w:val="8DFC0C3B57394CBA8E4275E5C4CCB70E"/>
    <w:rsid w:val="00E6022F"/>
  </w:style>
  <w:style w:type="paragraph" w:customStyle="1" w:styleId="9E8212B75D474C5081CFCBB204CBDA3E">
    <w:name w:val="9E8212B75D474C5081CFCBB204CBDA3E"/>
    <w:rsid w:val="00E6022F"/>
  </w:style>
  <w:style w:type="paragraph" w:customStyle="1" w:styleId="4D1D4713CF7B485BB9BA7CBA64E8DE1C">
    <w:name w:val="4D1D4713CF7B485BB9BA7CBA64E8DE1C"/>
    <w:rsid w:val="00E6022F"/>
  </w:style>
  <w:style w:type="paragraph" w:customStyle="1" w:styleId="723BF885565C4C85B6CEDC6A97C9BBB5">
    <w:name w:val="723BF885565C4C85B6CEDC6A97C9BBB5"/>
    <w:rsid w:val="00E6022F"/>
  </w:style>
  <w:style w:type="paragraph" w:customStyle="1" w:styleId="B98D68C4CD75459197E4C2C87E845104">
    <w:name w:val="B98D68C4CD75459197E4C2C87E845104"/>
    <w:rsid w:val="00E6022F"/>
  </w:style>
  <w:style w:type="paragraph" w:customStyle="1" w:styleId="C47622959CC94A52B38171550C9AC109">
    <w:name w:val="C47622959CC94A52B38171550C9AC109"/>
    <w:rsid w:val="00E6022F"/>
  </w:style>
  <w:style w:type="paragraph" w:customStyle="1" w:styleId="7FF8CD9561AD4AB6B46746172E315CDB">
    <w:name w:val="7FF8CD9561AD4AB6B46746172E315CDB"/>
    <w:rsid w:val="00E6022F"/>
  </w:style>
  <w:style w:type="paragraph" w:customStyle="1" w:styleId="5055E7B324E4430BB7353E6DFB10A414">
    <w:name w:val="5055E7B324E4430BB7353E6DFB10A414"/>
    <w:rsid w:val="00E6022F"/>
  </w:style>
  <w:style w:type="paragraph" w:customStyle="1" w:styleId="2FDBD350D84140BB814D2C49B1FEA65C">
    <w:name w:val="2FDBD350D84140BB814D2C49B1FEA65C"/>
    <w:rsid w:val="00E6022F"/>
  </w:style>
  <w:style w:type="paragraph" w:customStyle="1" w:styleId="31E69914AAC143DDAA35E74E3DC64FE3">
    <w:name w:val="31E69914AAC143DDAA35E74E3DC64FE3"/>
    <w:rsid w:val="00E6022F"/>
  </w:style>
  <w:style w:type="paragraph" w:customStyle="1" w:styleId="9154C775108547CFB4B624220B89B2DF">
    <w:name w:val="9154C775108547CFB4B624220B89B2DF"/>
    <w:rsid w:val="00E6022F"/>
  </w:style>
  <w:style w:type="paragraph" w:customStyle="1" w:styleId="550A1D09239E444AA0C7374D12EE5084">
    <w:name w:val="550A1D09239E444AA0C7374D12EE5084"/>
    <w:rsid w:val="00E6022F"/>
  </w:style>
  <w:style w:type="paragraph" w:customStyle="1" w:styleId="C8215D20191647ED9E4E392D270CB91F">
    <w:name w:val="C8215D20191647ED9E4E392D270CB91F"/>
    <w:rsid w:val="00E6022F"/>
  </w:style>
  <w:style w:type="paragraph" w:customStyle="1" w:styleId="6B5E1A964226454A91B49D1DC68E7CC7">
    <w:name w:val="6B5E1A964226454A91B49D1DC68E7CC7"/>
    <w:rsid w:val="00E6022F"/>
  </w:style>
  <w:style w:type="paragraph" w:customStyle="1" w:styleId="ABDD732389D643F2B2537AC9645EDA2C">
    <w:name w:val="ABDD732389D643F2B2537AC9645EDA2C"/>
    <w:rsid w:val="00E6022F"/>
  </w:style>
  <w:style w:type="paragraph" w:customStyle="1" w:styleId="4859964DCD094687963C885B21EC6C5D">
    <w:name w:val="4859964DCD094687963C885B21EC6C5D"/>
    <w:rsid w:val="00E6022F"/>
  </w:style>
  <w:style w:type="paragraph" w:customStyle="1" w:styleId="81F4ADFA2BBA46A99BB0DAA1E79F849C">
    <w:name w:val="81F4ADFA2BBA46A99BB0DAA1E79F849C"/>
    <w:rsid w:val="00E6022F"/>
  </w:style>
  <w:style w:type="paragraph" w:customStyle="1" w:styleId="735BF52825FE4B428CFEA38D10305E04">
    <w:name w:val="735BF52825FE4B428CFEA38D10305E04"/>
    <w:rsid w:val="00E6022F"/>
  </w:style>
  <w:style w:type="paragraph" w:customStyle="1" w:styleId="095E56D118E440F0A56598E34048C125">
    <w:name w:val="095E56D118E440F0A56598E34048C125"/>
    <w:rsid w:val="00E6022F"/>
  </w:style>
  <w:style w:type="paragraph" w:customStyle="1" w:styleId="3C094268580542228F9B58AA58A3630C">
    <w:name w:val="3C094268580542228F9B58AA58A3630C"/>
    <w:rsid w:val="00E6022F"/>
  </w:style>
  <w:style w:type="paragraph" w:customStyle="1" w:styleId="AAF2C8781E4C4860B692206E698C1839">
    <w:name w:val="AAF2C8781E4C4860B692206E698C1839"/>
    <w:rsid w:val="00E6022F"/>
  </w:style>
  <w:style w:type="paragraph" w:customStyle="1" w:styleId="B3A92D6FAB304BB4899DCDC6B2339F3A">
    <w:name w:val="B3A92D6FAB304BB4899DCDC6B2339F3A"/>
    <w:rsid w:val="00E6022F"/>
  </w:style>
  <w:style w:type="paragraph" w:customStyle="1" w:styleId="1F113A9AB7FF4C6395A2E692995BABE0">
    <w:name w:val="1F113A9AB7FF4C6395A2E692995BABE0"/>
    <w:rsid w:val="00E6022F"/>
  </w:style>
  <w:style w:type="paragraph" w:customStyle="1" w:styleId="CBB2F907A9D0418FB1B7977C1C5CB4D2">
    <w:name w:val="CBB2F907A9D0418FB1B7977C1C5CB4D2"/>
    <w:rsid w:val="00E6022F"/>
  </w:style>
  <w:style w:type="paragraph" w:customStyle="1" w:styleId="ED79C7B106DB47D8A7E86BA62ACEFD82">
    <w:name w:val="ED79C7B106DB47D8A7E86BA62ACEFD82"/>
    <w:rsid w:val="00E6022F"/>
  </w:style>
  <w:style w:type="paragraph" w:customStyle="1" w:styleId="29DE4E880E0049F0B945D28E97788F2A">
    <w:name w:val="29DE4E880E0049F0B945D28E97788F2A"/>
    <w:rsid w:val="00E6022F"/>
  </w:style>
  <w:style w:type="paragraph" w:customStyle="1" w:styleId="8571E16D06654170B2F472CF0FD9CE19">
    <w:name w:val="8571E16D06654170B2F472CF0FD9CE19"/>
    <w:rsid w:val="00E6022F"/>
  </w:style>
  <w:style w:type="paragraph" w:customStyle="1" w:styleId="25D61F57B65C41179BD562C415C883D6">
    <w:name w:val="25D61F57B65C41179BD562C415C883D6"/>
    <w:rsid w:val="00E6022F"/>
  </w:style>
  <w:style w:type="paragraph" w:customStyle="1" w:styleId="563200F8AE874A008BFD74331DEB33EB">
    <w:name w:val="563200F8AE874A008BFD74331DEB33EB"/>
    <w:rsid w:val="00E6022F"/>
  </w:style>
  <w:style w:type="paragraph" w:customStyle="1" w:styleId="A72D6CC6DC174458910CBF50558FA127">
    <w:name w:val="A72D6CC6DC174458910CBF50558FA127"/>
    <w:rsid w:val="00E6022F"/>
  </w:style>
  <w:style w:type="paragraph" w:customStyle="1" w:styleId="C7814C8C338A4D0C91D8129865385342">
    <w:name w:val="C7814C8C338A4D0C91D8129865385342"/>
    <w:rsid w:val="00E6022F"/>
  </w:style>
  <w:style w:type="paragraph" w:customStyle="1" w:styleId="BE573F29B3FD443EAB1052BF185A3635">
    <w:name w:val="BE573F29B3FD443EAB1052BF185A3635"/>
    <w:rsid w:val="00E6022F"/>
  </w:style>
  <w:style w:type="paragraph" w:customStyle="1" w:styleId="430C0BAC3FF942ADA15B3C241A11966C">
    <w:name w:val="430C0BAC3FF942ADA15B3C241A11966C"/>
    <w:rsid w:val="00E6022F"/>
  </w:style>
  <w:style w:type="paragraph" w:customStyle="1" w:styleId="59B82BA8EC764801A3A78D7BF312E82E">
    <w:name w:val="59B82BA8EC764801A3A78D7BF312E82E"/>
    <w:rsid w:val="00E6022F"/>
  </w:style>
  <w:style w:type="paragraph" w:customStyle="1" w:styleId="BCB918669CCA439FAFA454C7A519F0F6">
    <w:name w:val="BCB918669CCA439FAFA454C7A519F0F6"/>
    <w:rsid w:val="00E6022F"/>
  </w:style>
  <w:style w:type="paragraph" w:customStyle="1" w:styleId="24D5A8FC44834ED78AFA1ACAED4B2957">
    <w:name w:val="24D5A8FC44834ED78AFA1ACAED4B2957"/>
    <w:rsid w:val="00E6022F"/>
  </w:style>
  <w:style w:type="paragraph" w:customStyle="1" w:styleId="91CEA05E6A9E43E7BBF76C30F3D807A9">
    <w:name w:val="91CEA05E6A9E43E7BBF76C30F3D807A9"/>
    <w:rsid w:val="00E6022F"/>
  </w:style>
  <w:style w:type="paragraph" w:customStyle="1" w:styleId="89EE30F35AC446CC803E2C399DE639D9">
    <w:name w:val="89EE30F35AC446CC803E2C399DE639D9"/>
    <w:rsid w:val="00E6022F"/>
  </w:style>
  <w:style w:type="paragraph" w:customStyle="1" w:styleId="1F7212FDA22C4239BC229A1747606B12">
    <w:name w:val="1F7212FDA22C4239BC229A1747606B12"/>
    <w:rsid w:val="00E6022F"/>
  </w:style>
  <w:style w:type="paragraph" w:customStyle="1" w:styleId="263C0D478DCB4A14A22233751E4C258C">
    <w:name w:val="263C0D478DCB4A14A22233751E4C258C"/>
    <w:rsid w:val="00E6022F"/>
  </w:style>
  <w:style w:type="paragraph" w:customStyle="1" w:styleId="524B988F80724891928E540E78BECCA7">
    <w:name w:val="524B988F80724891928E540E78BECCA7"/>
    <w:rsid w:val="00E6022F"/>
  </w:style>
  <w:style w:type="paragraph" w:customStyle="1" w:styleId="02A375203C2845478E817F126670839B">
    <w:name w:val="02A375203C2845478E817F126670839B"/>
    <w:rsid w:val="00E6022F"/>
  </w:style>
  <w:style w:type="paragraph" w:customStyle="1" w:styleId="72B365576F2E4232854C1E86F883BAC0">
    <w:name w:val="72B365576F2E4232854C1E86F883BAC0"/>
    <w:rsid w:val="00E6022F"/>
  </w:style>
  <w:style w:type="paragraph" w:customStyle="1" w:styleId="24DA46AB520C4E8F8847164DFF5818F8">
    <w:name w:val="24DA46AB520C4E8F8847164DFF5818F8"/>
    <w:rsid w:val="00E6022F"/>
  </w:style>
  <w:style w:type="paragraph" w:customStyle="1" w:styleId="4F7E5EF3FD554A0CA641BDC99CD87BAD">
    <w:name w:val="4F7E5EF3FD554A0CA641BDC99CD87BAD"/>
    <w:rsid w:val="00E6022F"/>
  </w:style>
  <w:style w:type="paragraph" w:customStyle="1" w:styleId="E60A0E9C93EE489B9D97A837AEF4A392">
    <w:name w:val="E60A0E9C93EE489B9D97A837AEF4A392"/>
    <w:rsid w:val="00E6022F"/>
  </w:style>
  <w:style w:type="paragraph" w:customStyle="1" w:styleId="1E769A8EA1A14767930BDF8DE58EA2E5">
    <w:name w:val="1E769A8EA1A14767930BDF8DE58EA2E5"/>
    <w:rsid w:val="00E6022F"/>
  </w:style>
  <w:style w:type="paragraph" w:customStyle="1" w:styleId="B9E8F7EE745442BA9D01BA32096FCB46">
    <w:name w:val="B9E8F7EE745442BA9D01BA32096FCB46"/>
    <w:rsid w:val="00E6022F"/>
  </w:style>
  <w:style w:type="paragraph" w:customStyle="1" w:styleId="50779E19DBEA42D7AC5E52ABC1CCBDAA">
    <w:name w:val="50779E19DBEA42D7AC5E52ABC1CCBDAA"/>
    <w:rsid w:val="00E6022F"/>
  </w:style>
  <w:style w:type="paragraph" w:customStyle="1" w:styleId="3E506A6997444CD78844E443C58584A2">
    <w:name w:val="3E506A6997444CD78844E443C58584A2"/>
    <w:rsid w:val="00E6022F"/>
  </w:style>
  <w:style w:type="paragraph" w:customStyle="1" w:styleId="6BF36ABE878D4D5BB38169DFAF5C5455">
    <w:name w:val="6BF36ABE878D4D5BB38169DFAF5C5455"/>
    <w:rsid w:val="00E6022F"/>
  </w:style>
  <w:style w:type="paragraph" w:customStyle="1" w:styleId="265CE9DA51F84EA9A185AC5A0635B21B">
    <w:name w:val="265CE9DA51F84EA9A185AC5A0635B21B"/>
    <w:rsid w:val="00E6022F"/>
  </w:style>
  <w:style w:type="paragraph" w:customStyle="1" w:styleId="1E8A48CC63C244C69FB1C29BB8291767">
    <w:name w:val="1E8A48CC63C244C69FB1C29BB8291767"/>
    <w:rsid w:val="00E6022F"/>
  </w:style>
  <w:style w:type="paragraph" w:customStyle="1" w:styleId="76696133B900427FB2087EDC5C70AE86">
    <w:name w:val="76696133B900427FB2087EDC5C70AE86"/>
    <w:rsid w:val="00E6022F"/>
  </w:style>
  <w:style w:type="paragraph" w:customStyle="1" w:styleId="BC120C3E1C5C432993E89B5B91C517E2">
    <w:name w:val="BC120C3E1C5C432993E89B5B91C517E2"/>
    <w:rsid w:val="00E6022F"/>
  </w:style>
  <w:style w:type="paragraph" w:customStyle="1" w:styleId="44CEE93A8CEF401C8911088B93068308">
    <w:name w:val="44CEE93A8CEF401C8911088B93068308"/>
    <w:rsid w:val="00E6022F"/>
  </w:style>
  <w:style w:type="paragraph" w:customStyle="1" w:styleId="4B2C04C950854651AB8B98F38724F22D">
    <w:name w:val="4B2C04C950854651AB8B98F38724F22D"/>
    <w:rsid w:val="00E6022F"/>
  </w:style>
  <w:style w:type="paragraph" w:customStyle="1" w:styleId="CC2FCCE24F3B45C8A160C8B39CA85886">
    <w:name w:val="CC2FCCE24F3B45C8A160C8B39CA85886"/>
    <w:rsid w:val="00E6022F"/>
  </w:style>
  <w:style w:type="paragraph" w:customStyle="1" w:styleId="0A415DB32C764763896E9B5D7B84B5EA">
    <w:name w:val="0A415DB32C764763896E9B5D7B84B5EA"/>
    <w:rsid w:val="00E6022F"/>
  </w:style>
  <w:style w:type="paragraph" w:customStyle="1" w:styleId="85E2994D4F124D8EA7E9C32BEC4A85D2">
    <w:name w:val="85E2994D4F124D8EA7E9C32BEC4A85D2"/>
    <w:rsid w:val="00E6022F"/>
  </w:style>
  <w:style w:type="paragraph" w:customStyle="1" w:styleId="ADBF50E97EC74110B938F68DC4D47193">
    <w:name w:val="ADBF50E97EC74110B938F68DC4D47193"/>
    <w:rsid w:val="00E6022F"/>
  </w:style>
  <w:style w:type="paragraph" w:customStyle="1" w:styleId="9642A8850122408690EA6DB0677EBA12">
    <w:name w:val="9642A8850122408690EA6DB0677EBA12"/>
    <w:rsid w:val="00E6022F"/>
  </w:style>
  <w:style w:type="paragraph" w:customStyle="1" w:styleId="B81837DDF9E1450485810C215BAB0623">
    <w:name w:val="B81837DDF9E1450485810C215BAB0623"/>
    <w:rsid w:val="00E6022F"/>
  </w:style>
  <w:style w:type="paragraph" w:customStyle="1" w:styleId="94C950D373F44599BBB64E96BCD9914C">
    <w:name w:val="94C950D373F44599BBB64E96BCD9914C"/>
    <w:rsid w:val="00E6022F"/>
  </w:style>
  <w:style w:type="paragraph" w:customStyle="1" w:styleId="CF8C6D9C03564DA4B7078CE5A3AE49AF">
    <w:name w:val="CF8C6D9C03564DA4B7078CE5A3AE49AF"/>
    <w:rsid w:val="00E6022F"/>
  </w:style>
  <w:style w:type="paragraph" w:customStyle="1" w:styleId="EEC4F2955AB84537BEB9B5854E95DEAF">
    <w:name w:val="EEC4F2955AB84537BEB9B5854E95DEAF"/>
    <w:rsid w:val="00E6022F"/>
  </w:style>
  <w:style w:type="paragraph" w:customStyle="1" w:styleId="F6A795145D9F4BAC9D2D6A49EEDAA64A">
    <w:name w:val="F6A795145D9F4BAC9D2D6A49EEDAA64A"/>
    <w:rsid w:val="00E6022F"/>
  </w:style>
  <w:style w:type="paragraph" w:customStyle="1" w:styleId="016F9263F5FF456A9F49E866D71195E2">
    <w:name w:val="016F9263F5FF456A9F49E866D71195E2"/>
    <w:rsid w:val="00E6022F"/>
  </w:style>
  <w:style w:type="paragraph" w:customStyle="1" w:styleId="F66DC98E646B4A55B151150414ED98EE">
    <w:name w:val="F66DC98E646B4A55B151150414ED98EE"/>
    <w:rsid w:val="00E6022F"/>
  </w:style>
  <w:style w:type="paragraph" w:customStyle="1" w:styleId="DD2F850E17F1483EACC41EF85C5A0C3A">
    <w:name w:val="DD2F850E17F1483EACC41EF85C5A0C3A"/>
    <w:rsid w:val="00E6022F"/>
  </w:style>
  <w:style w:type="paragraph" w:customStyle="1" w:styleId="94450C53D26D48719210769702DC0D7A">
    <w:name w:val="94450C53D26D48719210769702DC0D7A"/>
    <w:rsid w:val="00E6022F"/>
  </w:style>
  <w:style w:type="paragraph" w:customStyle="1" w:styleId="10A96F468FC449C3BEDFC27DF8B346EF">
    <w:name w:val="10A96F468FC449C3BEDFC27DF8B346EF"/>
    <w:rsid w:val="00E6022F"/>
  </w:style>
  <w:style w:type="paragraph" w:customStyle="1" w:styleId="5E6909BF1DAB4FE68544DB0FFA71FBA5">
    <w:name w:val="5E6909BF1DAB4FE68544DB0FFA71FBA5"/>
    <w:rsid w:val="00E6022F"/>
  </w:style>
  <w:style w:type="paragraph" w:customStyle="1" w:styleId="C27EE2051E924774B03D368C6E6AE330">
    <w:name w:val="C27EE2051E924774B03D368C6E6AE330"/>
    <w:rsid w:val="00E6022F"/>
  </w:style>
  <w:style w:type="paragraph" w:customStyle="1" w:styleId="5B0B021E852F4F569EA9F88F831E926A">
    <w:name w:val="5B0B021E852F4F569EA9F88F831E926A"/>
    <w:rsid w:val="00E6022F"/>
  </w:style>
  <w:style w:type="paragraph" w:customStyle="1" w:styleId="16AE545028EE4E4A9C2A9AC4D070F1CE">
    <w:name w:val="16AE545028EE4E4A9C2A9AC4D070F1CE"/>
    <w:rsid w:val="00E6022F"/>
  </w:style>
  <w:style w:type="paragraph" w:customStyle="1" w:styleId="153D7E9161A6426FA1BC51F1147BE0D8">
    <w:name w:val="153D7E9161A6426FA1BC51F1147BE0D8"/>
    <w:rsid w:val="00E6022F"/>
  </w:style>
  <w:style w:type="paragraph" w:customStyle="1" w:styleId="0BFE1771FEE24506884BD99ED5BDFB9E">
    <w:name w:val="0BFE1771FEE24506884BD99ED5BDFB9E"/>
    <w:rsid w:val="00E6022F"/>
  </w:style>
  <w:style w:type="paragraph" w:customStyle="1" w:styleId="F56DB8D11A1D4D3B853C6C51B30547F0">
    <w:name w:val="F56DB8D11A1D4D3B853C6C51B30547F0"/>
    <w:rsid w:val="00E6022F"/>
  </w:style>
  <w:style w:type="paragraph" w:customStyle="1" w:styleId="038FE40C101F4532BF764EDFEAD58A53">
    <w:name w:val="038FE40C101F4532BF764EDFEAD58A53"/>
    <w:rsid w:val="00E6022F"/>
  </w:style>
  <w:style w:type="paragraph" w:customStyle="1" w:styleId="E3EE907023994E1199B44807939BF16D">
    <w:name w:val="E3EE907023994E1199B44807939BF16D"/>
    <w:rsid w:val="00E6022F"/>
  </w:style>
  <w:style w:type="paragraph" w:customStyle="1" w:styleId="61F7EBFA2B4E407D8892826D332D5BFC">
    <w:name w:val="61F7EBFA2B4E407D8892826D332D5BFC"/>
    <w:rsid w:val="00E6022F"/>
  </w:style>
  <w:style w:type="paragraph" w:customStyle="1" w:styleId="CC320047AAE64BC296F7B569EF47F3F5">
    <w:name w:val="CC320047AAE64BC296F7B569EF47F3F5"/>
    <w:rsid w:val="00E6022F"/>
  </w:style>
  <w:style w:type="paragraph" w:customStyle="1" w:styleId="9584E507613E41AFAAEB8A76AB38B766">
    <w:name w:val="9584E507613E41AFAAEB8A76AB38B766"/>
    <w:rsid w:val="00E6022F"/>
  </w:style>
  <w:style w:type="paragraph" w:customStyle="1" w:styleId="B9B2C40EA21F400FBFEDEA10AA58019D">
    <w:name w:val="B9B2C40EA21F400FBFEDEA10AA58019D"/>
    <w:rsid w:val="00E6022F"/>
  </w:style>
  <w:style w:type="paragraph" w:customStyle="1" w:styleId="C8BA716929F141FCB81D23AD23E89047">
    <w:name w:val="C8BA716929F141FCB81D23AD23E89047"/>
    <w:rsid w:val="00E6022F"/>
  </w:style>
  <w:style w:type="paragraph" w:customStyle="1" w:styleId="31A6E17E621A4BE3A6DE32B5EF8339CA">
    <w:name w:val="31A6E17E621A4BE3A6DE32B5EF8339CA"/>
    <w:rsid w:val="00E6022F"/>
  </w:style>
  <w:style w:type="paragraph" w:customStyle="1" w:styleId="790DB779C419469AB961CECBB45AB643">
    <w:name w:val="790DB779C419469AB961CECBB45AB643"/>
    <w:rsid w:val="00E6022F"/>
  </w:style>
  <w:style w:type="paragraph" w:customStyle="1" w:styleId="D1938EDD19254EEA9BA13037708B293D">
    <w:name w:val="D1938EDD19254EEA9BA13037708B293D"/>
    <w:rsid w:val="00E6022F"/>
  </w:style>
  <w:style w:type="paragraph" w:customStyle="1" w:styleId="53322A8497F94DFE97FD35F367662C53">
    <w:name w:val="53322A8497F94DFE97FD35F367662C53"/>
    <w:rsid w:val="00E6022F"/>
  </w:style>
  <w:style w:type="paragraph" w:customStyle="1" w:styleId="731805BA61A24C618042B1D2B993599A">
    <w:name w:val="731805BA61A24C618042B1D2B993599A"/>
    <w:rsid w:val="00E6022F"/>
  </w:style>
  <w:style w:type="paragraph" w:customStyle="1" w:styleId="AAA968A11BF6432FB896C0E0F0B8A5EF">
    <w:name w:val="AAA968A11BF6432FB896C0E0F0B8A5EF"/>
    <w:rsid w:val="00E6022F"/>
  </w:style>
  <w:style w:type="paragraph" w:customStyle="1" w:styleId="F600489167304B32A4D58734C88F6D26">
    <w:name w:val="F600489167304B32A4D58734C88F6D26"/>
    <w:rsid w:val="00E6022F"/>
  </w:style>
  <w:style w:type="paragraph" w:customStyle="1" w:styleId="CD246552D98E4585B8C956930E3A005D">
    <w:name w:val="CD246552D98E4585B8C956930E3A005D"/>
    <w:rsid w:val="00E6022F"/>
  </w:style>
  <w:style w:type="paragraph" w:customStyle="1" w:styleId="012A4D6B541A40F794D215ADF2039E6A">
    <w:name w:val="012A4D6B541A40F794D215ADF2039E6A"/>
    <w:rsid w:val="00E6022F"/>
  </w:style>
  <w:style w:type="paragraph" w:customStyle="1" w:styleId="36DB589850F143E4BFB0490286D9CD2F">
    <w:name w:val="36DB589850F143E4BFB0490286D9CD2F"/>
    <w:rsid w:val="00E6022F"/>
  </w:style>
  <w:style w:type="paragraph" w:customStyle="1" w:styleId="FCD68EAE053D4F7C8FB269C9D505E98A">
    <w:name w:val="FCD68EAE053D4F7C8FB269C9D505E98A"/>
    <w:rsid w:val="00E6022F"/>
  </w:style>
  <w:style w:type="paragraph" w:customStyle="1" w:styleId="DDEED1BAA7564097A53C12C61DFCF449">
    <w:name w:val="DDEED1BAA7564097A53C12C61DFCF449"/>
    <w:rsid w:val="00E6022F"/>
  </w:style>
  <w:style w:type="paragraph" w:customStyle="1" w:styleId="FDAFAF36FA9B482EABEBDA865664A3DC">
    <w:name w:val="FDAFAF36FA9B482EABEBDA865664A3DC"/>
    <w:rsid w:val="00E6022F"/>
  </w:style>
  <w:style w:type="paragraph" w:customStyle="1" w:styleId="6272AF0F71704E6DBC6195FEF999352B">
    <w:name w:val="6272AF0F71704E6DBC6195FEF999352B"/>
    <w:rsid w:val="00E6022F"/>
  </w:style>
  <w:style w:type="paragraph" w:customStyle="1" w:styleId="498BB2391C75441F82285F84ED34601C">
    <w:name w:val="498BB2391C75441F82285F84ED34601C"/>
    <w:rsid w:val="00E6022F"/>
  </w:style>
  <w:style w:type="paragraph" w:customStyle="1" w:styleId="00193C357ADB4A2D9B5BA56DBA79B528">
    <w:name w:val="00193C357ADB4A2D9B5BA56DBA79B528"/>
    <w:rsid w:val="00E6022F"/>
  </w:style>
  <w:style w:type="paragraph" w:customStyle="1" w:styleId="06016E001C0F43A699A2B12BB37ADC27">
    <w:name w:val="06016E001C0F43A699A2B12BB37ADC27"/>
    <w:rsid w:val="00E6022F"/>
  </w:style>
  <w:style w:type="paragraph" w:customStyle="1" w:styleId="EC54F0625F104FF08682D5BEFF09B344">
    <w:name w:val="EC54F0625F104FF08682D5BEFF09B344"/>
    <w:rsid w:val="00E6022F"/>
  </w:style>
  <w:style w:type="paragraph" w:customStyle="1" w:styleId="66DDB6F8739E4D72BA282B6202C0513F">
    <w:name w:val="66DDB6F8739E4D72BA282B6202C0513F"/>
    <w:rsid w:val="00E6022F"/>
  </w:style>
  <w:style w:type="paragraph" w:customStyle="1" w:styleId="0698CA80DAE94DFBB523723F32ABEF75">
    <w:name w:val="0698CA80DAE94DFBB523723F32ABEF75"/>
    <w:rsid w:val="00E6022F"/>
  </w:style>
  <w:style w:type="paragraph" w:customStyle="1" w:styleId="0303075D9E0247B4B479D73A1B8A3A26">
    <w:name w:val="0303075D9E0247B4B479D73A1B8A3A26"/>
    <w:rsid w:val="00E6022F"/>
  </w:style>
  <w:style w:type="paragraph" w:customStyle="1" w:styleId="1E47FCB05944461F9A8C6C5C83CAE44C">
    <w:name w:val="1E47FCB05944461F9A8C6C5C83CAE44C"/>
    <w:rsid w:val="00E6022F"/>
  </w:style>
  <w:style w:type="paragraph" w:customStyle="1" w:styleId="99CDBFC106D443A6BCC41C6E01619542">
    <w:name w:val="99CDBFC106D443A6BCC41C6E01619542"/>
    <w:rsid w:val="00E6022F"/>
  </w:style>
  <w:style w:type="paragraph" w:customStyle="1" w:styleId="CF3D78A4A3CE4823A33143439F5CF596">
    <w:name w:val="CF3D78A4A3CE4823A33143439F5CF596"/>
    <w:rsid w:val="00E6022F"/>
  </w:style>
  <w:style w:type="paragraph" w:customStyle="1" w:styleId="EE4CF15EAE254D299EAABF97B29D157E">
    <w:name w:val="EE4CF15EAE254D299EAABF97B29D157E"/>
    <w:rsid w:val="00E6022F"/>
  </w:style>
  <w:style w:type="paragraph" w:customStyle="1" w:styleId="9366B13CBEFB45098D7802F279346C57">
    <w:name w:val="9366B13CBEFB45098D7802F279346C57"/>
    <w:rsid w:val="00E6022F"/>
  </w:style>
  <w:style w:type="paragraph" w:customStyle="1" w:styleId="939F63A746D846FFA0E5B05781639BFB">
    <w:name w:val="939F63A746D846FFA0E5B05781639BFB"/>
    <w:rsid w:val="00E6022F"/>
  </w:style>
  <w:style w:type="paragraph" w:customStyle="1" w:styleId="4273F974B4504049B70461BAC57C761D">
    <w:name w:val="4273F974B4504049B70461BAC57C761D"/>
    <w:rsid w:val="00E6022F"/>
  </w:style>
  <w:style w:type="paragraph" w:customStyle="1" w:styleId="F9371C1B33E14B9BAA5303609817A49F">
    <w:name w:val="F9371C1B33E14B9BAA5303609817A49F"/>
    <w:rsid w:val="00E6022F"/>
  </w:style>
  <w:style w:type="paragraph" w:customStyle="1" w:styleId="4E2E3E0A15474E99893FCEB9568D5EEA">
    <w:name w:val="4E2E3E0A15474E99893FCEB9568D5EEA"/>
    <w:rsid w:val="00E6022F"/>
  </w:style>
  <w:style w:type="paragraph" w:customStyle="1" w:styleId="4EC197856C16476CA686AF52F6EEEB8B">
    <w:name w:val="4EC197856C16476CA686AF52F6EEEB8B"/>
    <w:rsid w:val="00E6022F"/>
  </w:style>
  <w:style w:type="paragraph" w:customStyle="1" w:styleId="AFFDF4D90D2A40F8948E2F9F4144EC2D">
    <w:name w:val="AFFDF4D90D2A40F8948E2F9F4144EC2D"/>
    <w:rsid w:val="00E6022F"/>
  </w:style>
  <w:style w:type="paragraph" w:customStyle="1" w:styleId="205A212046514F548957CED86876B24F">
    <w:name w:val="205A212046514F548957CED86876B24F"/>
    <w:rsid w:val="00E6022F"/>
  </w:style>
  <w:style w:type="paragraph" w:customStyle="1" w:styleId="3BF5782057DD4CC0AEA47B89D651BA73">
    <w:name w:val="3BF5782057DD4CC0AEA47B89D651BA73"/>
    <w:rsid w:val="00E6022F"/>
  </w:style>
  <w:style w:type="paragraph" w:customStyle="1" w:styleId="A471761DE87A40FBB05AFCB6D9131B4C">
    <w:name w:val="A471761DE87A40FBB05AFCB6D9131B4C"/>
    <w:rsid w:val="00E6022F"/>
  </w:style>
  <w:style w:type="paragraph" w:customStyle="1" w:styleId="E05BB74122FD4B16A0446C0AA1FD563D">
    <w:name w:val="E05BB74122FD4B16A0446C0AA1FD563D"/>
    <w:rsid w:val="00E6022F"/>
  </w:style>
  <w:style w:type="paragraph" w:customStyle="1" w:styleId="7CC01FB8ECB04EA0A6DE5DBF2EC1563D">
    <w:name w:val="7CC01FB8ECB04EA0A6DE5DBF2EC1563D"/>
    <w:rsid w:val="00893C69"/>
  </w:style>
  <w:style w:type="paragraph" w:customStyle="1" w:styleId="2F915653608A45C0B277BCC518469D0B">
    <w:name w:val="2F915653608A45C0B277BCC518469D0B"/>
    <w:rsid w:val="00893C69"/>
  </w:style>
  <w:style w:type="paragraph" w:customStyle="1" w:styleId="D75E9300C8A74E1B973FACFFDCCED3B1">
    <w:name w:val="D75E9300C8A74E1B973FACFFDCCED3B1"/>
    <w:rsid w:val="00893C69"/>
  </w:style>
  <w:style w:type="paragraph" w:customStyle="1" w:styleId="E7BCB948BB6844C9ABCF55D9C4D5A3D2">
    <w:name w:val="E7BCB948BB6844C9ABCF55D9C4D5A3D2"/>
    <w:rsid w:val="00893C69"/>
  </w:style>
  <w:style w:type="paragraph" w:customStyle="1" w:styleId="0E20529A1B2E48A5B559F29C05601E84">
    <w:name w:val="0E20529A1B2E48A5B559F29C05601E84"/>
    <w:rsid w:val="00893C69"/>
  </w:style>
  <w:style w:type="paragraph" w:customStyle="1" w:styleId="C9F21ABE151B4BEF9DBD8D9C5590DF4F">
    <w:name w:val="C9F21ABE151B4BEF9DBD8D9C5590DF4F"/>
    <w:rsid w:val="00893C69"/>
  </w:style>
  <w:style w:type="paragraph" w:customStyle="1" w:styleId="6BAB832C558D43D58B756120A21C2F70">
    <w:name w:val="6BAB832C558D43D58B756120A21C2F70"/>
    <w:rsid w:val="00893C69"/>
  </w:style>
  <w:style w:type="paragraph" w:customStyle="1" w:styleId="FC59728FFD33453FA5814C551A8DE264">
    <w:name w:val="FC59728FFD33453FA5814C551A8DE264"/>
    <w:rsid w:val="00893C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RRM new">
      <a:dk1>
        <a:srgbClr val="000000"/>
      </a:dk1>
      <a:lt1>
        <a:srgbClr val="FFFFFF"/>
      </a:lt1>
      <a:dk2>
        <a:srgbClr val="3D5629"/>
      </a:dk2>
      <a:lt2>
        <a:srgbClr val="F0EFDF"/>
      </a:lt2>
      <a:accent1>
        <a:srgbClr val="F36C25"/>
      </a:accent1>
      <a:accent2>
        <a:srgbClr val="973320"/>
      </a:accent2>
      <a:accent3>
        <a:srgbClr val="FF9700"/>
      </a:accent3>
      <a:accent4>
        <a:srgbClr val="0A1472"/>
      </a:accent4>
      <a:accent5>
        <a:srgbClr val="59336D"/>
      </a:accent5>
      <a:accent6>
        <a:srgbClr val="0A4B57"/>
      </a:accent6>
      <a:hlink>
        <a:srgbClr val="F36C25"/>
      </a:hlink>
      <a:folHlink>
        <a:srgbClr val="C2561E"/>
      </a:folHlink>
    </a:clrScheme>
    <a:fontScheme name="Libre Franklin">
      <a:majorFont>
        <a:latin typeface="Libre Franklin Thin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53434E225F4458655D7B12C9CCD7B" ma:contentTypeVersion="18" ma:contentTypeDescription="Create a new document." ma:contentTypeScope="" ma:versionID="b32086ff793247a7b365fec38e3d9b1b">
  <xsd:schema xmlns:xsd="http://www.w3.org/2001/XMLSchema" xmlns:xs="http://www.w3.org/2001/XMLSchema" xmlns:p="http://schemas.microsoft.com/office/2006/metadata/properties" xmlns:ns3="8eefea93-c8b9-41f6-b42f-da54b6cd2cf8" xmlns:ns4="1f232772-49d0-4ee4-b02f-fc2a582ba1c3" targetNamespace="http://schemas.microsoft.com/office/2006/metadata/properties" ma:root="true" ma:fieldsID="0fcb09b10ce243bd0d22be2f2caa3da7" ns3:_="" ns4:_="">
    <xsd:import namespace="8eefea93-c8b9-41f6-b42f-da54b6cd2cf8"/>
    <xsd:import namespace="1f232772-49d0-4ee4-b02f-fc2a582ba1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fea93-c8b9-41f6-b42f-da54b6cd2c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32772-49d0-4ee4-b02f-fc2a582ba1c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efea93-c8b9-41f6-b42f-da54b6cd2cf8" xsi:nil="true"/>
  </documentManagement>
</p:properties>
</file>

<file path=customXml/itemProps1.xml><?xml version="1.0" encoding="utf-8"?>
<ds:datastoreItem xmlns:ds="http://schemas.openxmlformats.org/officeDocument/2006/customXml" ds:itemID="{D9201411-0651-490B-98FC-B3A01BB36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fea93-c8b9-41f6-b42f-da54b6cd2cf8"/>
    <ds:schemaRef ds:uri="1f232772-49d0-4ee4-b02f-fc2a582ba1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17F7B6-40C1-45A6-9FBC-158367279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6276A-AC8A-4380-B844-C2B846BF7A93}">
  <ds:schemaRefs>
    <ds:schemaRef ds:uri="http://schemas.microsoft.com/office/2006/metadata/properties"/>
    <ds:schemaRef ds:uri="http://schemas.microsoft.com/office/infopath/2007/PartnerControls"/>
    <ds:schemaRef ds:uri="8eefea93-c8b9-41f6-b42f-da54b6cd2c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ACRRM document with header[96]</Template>
  <TotalTime>8</TotalTime>
  <Pages>1</Pages>
  <Words>1407</Words>
  <Characters>6181</Characters>
  <Application>Microsoft Office Word</Application>
  <DocSecurity>0</DocSecurity>
  <Lines>475</Lines>
  <Paragraphs>244</Paragraphs>
  <ScaleCrop>false</ScaleCrop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Romero</dc:creator>
  <cp:keywords/>
  <dc:description/>
  <cp:lastModifiedBy>Natasha Murray</cp:lastModifiedBy>
  <cp:revision>7</cp:revision>
  <dcterms:created xsi:type="dcterms:W3CDTF">2026-03-09T02:48:00Z</dcterms:created>
  <dcterms:modified xsi:type="dcterms:W3CDTF">2026-04-02T01:37:00Z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0x010100B3253434E225F4458655D7B12C9CCD7B</vt:lpwstr>
  </property>
</Properties>
</file>